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A8F" w:rsidRDefault="00936A8F" w:rsidP="00936A8F"/>
    <w:p w:rsidR="00936A8F" w:rsidRPr="00936A8F" w:rsidRDefault="00936A8F" w:rsidP="00936A8F"/>
    <w:p w:rsidR="00936A8F" w:rsidRPr="00936A8F" w:rsidRDefault="00936A8F" w:rsidP="00936A8F"/>
    <w:p w:rsidR="00936A8F" w:rsidRDefault="00936A8F" w:rsidP="00936A8F"/>
    <w:p w:rsidR="001D3B53" w:rsidRDefault="001D3B53" w:rsidP="00936A8F"/>
    <w:p w:rsidR="00A959C6" w:rsidRPr="00A959C6" w:rsidRDefault="00A959C6" w:rsidP="00936A8F">
      <w:pPr>
        <w:rPr>
          <w:sz w:val="12"/>
        </w:rPr>
      </w:pPr>
    </w:p>
    <w:p w:rsidR="001577D9" w:rsidRDefault="001577D9" w:rsidP="002E4ECE">
      <w:pPr>
        <w:rPr>
          <w:sz w:val="32"/>
        </w:rPr>
      </w:pPr>
    </w:p>
    <w:p w:rsidR="001577D9" w:rsidRPr="001577D9" w:rsidRDefault="001577D9" w:rsidP="001577D9">
      <w:pPr>
        <w:jc w:val="center"/>
        <w:rPr>
          <w:sz w:val="48"/>
          <w:szCs w:val="48"/>
        </w:rPr>
      </w:pPr>
      <w:r w:rsidRPr="001577D9">
        <w:rPr>
          <w:sz w:val="48"/>
          <w:szCs w:val="48"/>
        </w:rPr>
        <w:t>Donnington Wood Junior School</w:t>
      </w:r>
    </w:p>
    <w:p w:rsidR="008B530C" w:rsidRPr="002E4ECE" w:rsidRDefault="001577D9" w:rsidP="002E4ECE">
      <w:pPr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FF5FF9" wp14:editId="69118E20">
                <wp:simplePos x="0" y="0"/>
                <wp:positionH relativeFrom="margin">
                  <wp:align>left</wp:align>
                </wp:positionH>
                <wp:positionV relativeFrom="paragraph">
                  <wp:posOffset>236855</wp:posOffset>
                </wp:positionV>
                <wp:extent cx="5991225" cy="1209675"/>
                <wp:effectExtent l="0" t="0" r="0" b="9525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1225" cy="1209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577D9" w:rsidRPr="001577D9" w:rsidRDefault="001577D9" w:rsidP="001577D9">
                            <w:pPr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577D9">
                              <w:rPr>
                                <w:rFonts w:ascii="Calibri" w:hAnsi="Calibri" w:cs="Calibri"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Digital Safety for Your Family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Stop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FF5FF9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0;margin-top:18.65pt;width:471.75pt;height:95.25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" filled="f" stroked="f">
                <v:fill o:detectmouseclick="t"/>
                <v:textbox>
                  <w:txbxContent>
                    <w:p w:rsidR="001577D9" w:rsidRPr="001577D9" w:rsidRDefault="001577D9" w:rsidP="001577D9">
                      <w:pPr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577D9">
                        <w:rPr>
                          <w:rFonts w:ascii="Calibri" w:hAnsi="Calibri" w:cs="Calibri"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Digital Safety for Your Family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1577D9" w:rsidRDefault="001577D9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CA4580" w:rsidRPr="001577D9" w:rsidRDefault="008B7093" w:rsidP="008B7093">
      <w:pPr>
        <w:jc w:val="center"/>
        <w:rPr>
          <w:rFonts w:ascii="Calibri" w:hAnsi="Calibri" w:cs="Calibri"/>
          <w:b/>
          <w:sz w:val="36"/>
          <w:szCs w:val="36"/>
        </w:rPr>
      </w:pPr>
      <w:r w:rsidRPr="001577D9">
        <w:rPr>
          <w:rFonts w:ascii="Calibri" w:hAnsi="Calibri" w:cs="Calibri"/>
          <w:b/>
          <w:sz w:val="36"/>
          <w:szCs w:val="36"/>
        </w:rPr>
        <w:t>A</w:t>
      </w:r>
      <w:r w:rsidR="0083643F">
        <w:rPr>
          <w:rFonts w:ascii="Calibri" w:hAnsi="Calibri" w:cs="Calibri"/>
          <w:b/>
          <w:sz w:val="36"/>
          <w:szCs w:val="36"/>
        </w:rPr>
        <w:t xml:space="preserve"> 4 week</w:t>
      </w:r>
      <w:r w:rsidR="00653AB0" w:rsidRPr="001577D9">
        <w:rPr>
          <w:rFonts w:ascii="Calibri" w:hAnsi="Calibri" w:cs="Calibri"/>
          <w:b/>
          <w:sz w:val="36"/>
          <w:szCs w:val="36"/>
        </w:rPr>
        <w:t xml:space="preserve"> adult only</w:t>
      </w:r>
      <w:r w:rsidRPr="001577D9">
        <w:rPr>
          <w:rFonts w:ascii="Calibri" w:hAnsi="Calibri" w:cs="Calibri"/>
          <w:b/>
          <w:sz w:val="36"/>
          <w:szCs w:val="36"/>
        </w:rPr>
        <w:t xml:space="preserve"> course fo</w:t>
      </w:r>
      <w:r w:rsidR="004E13D6" w:rsidRPr="001577D9">
        <w:rPr>
          <w:rFonts w:ascii="Calibri" w:hAnsi="Calibri" w:cs="Calibri"/>
          <w:b/>
          <w:sz w:val="36"/>
          <w:szCs w:val="36"/>
        </w:rPr>
        <w:t>r grandparents, parents,</w:t>
      </w:r>
      <w:r w:rsidR="00653AB0" w:rsidRPr="001577D9">
        <w:rPr>
          <w:rFonts w:ascii="Calibri" w:hAnsi="Calibri" w:cs="Calibri"/>
          <w:b/>
          <w:sz w:val="36"/>
          <w:szCs w:val="36"/>
        </w:rPr>
        <w:t xml:space="preserve"> carers </w:t>
      </w:r>
    </w:p>
    <w:p w:rsidR="008B7093" w:rsidRDefault="001577D9" w:rsidP="008B7093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posOffset>-276225</wp:posOffset>
                </wp:positionH>
                <wp:positionV relativeFrom="paragraph">
                  <wp:posOffset>168910</wp:posOffset>
                </wp:positionV>
                <wp:extent cx="6443980" cy="1133475"/>
                <wp:effectExtent l="0" t="0" r="0" b="952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398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093" w:rsidRPr="0083643F" w:rsidRDefault="001577D9" w:rsidP="0083643F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sz w:val="52"/>
                                <w:szCs w:val="52"/>
                              </w:rPr>
                            </w:pPr>
                            <w:r w:rsidRPr="0083643F">
                              <w:rPr>
                                <w:rFonts w:ascii="Calibri" w:hAnsi="Calibri" w:cs="Calibri"/>
                                <w:sz w:val="52"/>
                                <w:szCs w:val="52"/>
                              </w:rPr>
                              <w:t>Wednesday 1st</w:t>
                            </w:r>
                            <w:r w:rsidR="007F0930" w:rsidRPr="0083643F">
                              <w:rPr>
                                <w:rFonts w:ascii="Calibri" w:hAnsi="Calibri" w:cs="Calibri"/>
                                <w:sz w:val="52"/>
                                <w:szCs w:val="52"/>
                              </w:rPr>
                              <w:t xml:space="preserve"> May</w:t>
                            </w:r>
                            <w:r w:rsidRPr="0083643F">
                              <w:rPr>
                                <w:rFonts w:ascii="Calibri" w:hAnsi="Calibri" w:cs="Calibri"/>
                                <w:sz w:val="52"/>
                                <w:szCs w:val="52"/>
                              </w:rPr>
                              <w:t xml:space="preserve"> – 22</w:t>
                            </w:r>
                            <w:r w:rsidRPr="0083643F">
                              <w:rPr>
                                <w:rFonts w:ascii="Calibri" w:hAnsi="Calibri" w:cs="Calibri"/>
                                <w:sz w:val="52"/>
                                <w:szCs w:val="52"/>
                                <w:vertAlign w:val="superscript"/>
                              </w:rPr>
                              <w:t>nd</w:t>
                            </w:r>
                            <w:r w:rsidRPr="0083643F">
                              <w:rPr>
                                <w:rFonts w:ascii="Calibri" w:hAnsi="Calibri" w:cs="Calibri"/>
                                <w:sz w:val="52"/>
                                <w:szCs w:val="52"/>
                              </w:rPr>
                              <w:t xml:space="preserve"> May</w:t>
                            </w:r>
                            <w:r w:rsidR="00326D17" w:rsidRPr="0083643F">
                              <w:rPr>
                                <w:rFonts w:ascii="Calibri" w:hAnsi="Calibri" w:cs="Calibri"/>
                                <w:sz w:val="52"/>
                                <w:szCs w:val="52"/>
                              </w:rPr>
                              <w:t xml:space="preserve"> 2019</w:t>
                            </w:r>
                          </w:p>
                          <w:p w:rsidR="008B7093" w:rsidRPr="0083643F" w:rsidRDefault="0083643F" w:rsidP="008B7093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sz w:val="52"/>
                                <w:szCs w:val="52"/>
                              </w:rPr>
                            </w:pPr>
                            <w:r w:rsidRPr="0083643F">
                              <w:rPr>
                                <w:rFonts w:ascii="Calibri" w:hAnsi="Calibri" w:cs="Calibri"/>
                                <w:b/>
                                <w:sz w:val="52"/>
                                <w:szCs w:val="52"/>
                              </w:rPr>
                              <w:t>12:45 – 2:45 pm</w:t>
                            </w:r>
                          </w:p>
                          <w:p w:rsidR="008B7093" w:rsidRDefault="008B7093" w:rsidP="008B709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-21.75pt;margin-top:13.3pt;width:507.4pt;height:89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" stroked="f">
                <v:textbox>
                  <w:txbxContent>
                    <w:p w:rsidR="008B7093" w:rsidRPr="0083643F" w:rsidRDefault="001577D9" w:rsidP="0083643F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sz w:val="52"/>
                          <w:szCs w:val="52"/>
                        </w:rPr>
                      </w:pPr>
                      <w:r w:rsidRPr="0083643F">
                        <w:rPr>
                          <w:rFonts w:ascii="Calibri" w:hAnsi="Calibri" w:cs="Calibri"/>
                          <w:sz w:val="52"/>
                          <w:szCs w:val="52"/>
                        </w:rPr>
                        <w:t>Wednesday 1st</w:t>
                      </w:r>
                      <w:r w:rsidR="007F0930" w:rsidRPr="0083643F">
                        <w:rPr>
                          <w:rFonts w:ascii="Calibri" w:hAnsi="Calibri" w:cs="Calibri"/>
                          <w:sz w:val="52"/>
                          <w:szCs w:val="52"/>
                        </w:rPr>
                        <w:t xml:space="preserve"> May</w:t>
                      </w:r>
                      <w:r w:rsidRPr="0083643F">
                        <w:rPr>
                          <w:rFonts w:ascii="Calibri" w:hAnsi="Calibri" w:cs="Calibri"/>
                          <w:sz w:val="52"/>
                          <w:szCs w:val="52"/>
                        </w:rPr>
                        <w:t xml:space="preserve"> – 22</w:t>
                      </w:r>
                      <w:r w:rsidRPr="0083643F">
                        <w:rPr>
                          <w:rFonts w:ascii="Calibri" w:hAnsi="Calibri" w:cs="Calibri"/>
                          <w:sz w:val="52"/>
                          <w:szCs w:val="52"/>
                          <w:vertAlign w:val="superscript"/>
                        </w:rPr>
                        <w:t>nd</w:t>
                      </w:r>
                      <w:r w:rsidRPr="0083643F">
                        <w:rPr>
                          <w:rFonts w:ascii="Calibri" w:hAnsi="Calibri" w:cs="Calibri"/>
                          <w:sz w:val="52"/>
                          <w:szCs w:val="52"/>
                        </w:rPr>
                        <w:t xml:space="preserve"> May</w:t>
                      </w:r>
                      <w:r w:rsidR="00326D17" w:rsidRPr="0083643F">
                        <w:rPr>
                          <w:rFonts w:ascii="Calibri" w:hAnsi="Calibri" w:cs="Calibri"/>
                          <w:sz w:val="52"/>
                          <w:szCs w:val="52"/>
                        </w:rPr>
                        <w:t xml:space="preserve"> 2019</w:t>
                      </w:r>
                    </w:p>
                    <w:p w:rsidR="008B7093" w:rsidRPr="0083643F" w:rsidRDefault="0083643F" w:rsidP="008B7093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sz w:val="52"/>
                          <w:szCs w:val="52"/>
                        </w:rPr>
                      </w:pPr>
                      <w:r w:rsidRPr="0083643F">
                        <w:rPr>
                          <w:rFonts w:ascii="Calibri" w:hAnsi="Calibri" w:cs="Calibri"/>
                          <w:b/>
                          <w:sz w:val="52"/>
                          <w:szCs w:val="52"/>
                        </w:rPr>
                        <w:t>12:45 – 2:45 pm</w:t>
                      </w:r>
                    </w:p>
                    <w:p w:rsidR="008B7093" w:rsidRDefault="008B7093" w:rsidP="008B7093"/>
                  </w:txbxContent>
                </v:textbox>
                <w10:wrap anchorx="margin"/>
              </v:shape>
            </w:pict>
          </mc:Fallback>
        </mc:AlternateContent>
      </w:r>
      <w:r w:rsidR="008B7093"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119380</wp:posOffset>
                </wp:positionH>
                <wp:positionV relativeFrom="paragraph">
                  <wp:posOffset>150495</wp:posOffset>
                </wp:positionV>
                <wp:extent cx="3418205" cy="414655"/>
                <wp:effectExtent l="0" t="0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8205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7093" w:rsidRDefault="008B7093" w:rsidP="008B7093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11" o:spid="_x0000_s1028" type="#_x0000_t202" style="position:absolute;left:0;text-align:left;margin-left:9.4pt;margin-top:11.85pt;width:269.15pt;height:32.6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" stroked="f">
                <v:textbox style="mso-fit-shape-to-text:t">
                  <w:txbxContent>
                    <w:p w:rsidR="008B7093" w:rsidRDefault="008B7093" w:rsidP="008B7093"/>
                  </w:txbxContent>
                </v:textbox>
              </v:shape>
            </w:pict>
          </mc:Fallback>
        </mc:AlternateContent>
      </w:r>
    </w:p>
    <w:p w:rsidR="008B7093" w:rsidRDefault="008B7093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8B7093" w:rsidRDefault="008B7093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8B7093" w:rsidRDefault="008B7093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8B7093" w:rsidRDefault="008B7093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8B7093" w:rsidRDefault="008B7093" w:rsidP="008B7093">
      <w:pPr>
        <w:jc w:val="center"/>
        <w:rPr>
          <w:rFonts w:ascii="Calibri" w:hAnsi="Calibri" w:cs="Calibri"/>
          <w:b/>
          <w:sz w:val="28"/>
          <w:szCs w:val="28"/>
        </w:rPr>
      </w:pPr>
    </w:p>
    <w:p w:rsidR="008B7093" w:rsidRDefault="0083643F" w:rsidP="008B7093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noProof/>
          <w:color w:val="FFFFFF"/>
          <w:sz w:val="20"/>
          <w:szCs w:val="20"/>
          <w:lang w:eastAsia="en-GB"/>
        </w:rPr>
        <w:drawing>
          <wp:inline distT="0" distB="0" distL="0" distR="0" wp14:anchorId="4433B4AB" wp14:editId="0EA6E455">
            <wp:extent cx="4429125" cy="2878931"/>
            <wp:effectExtent l="0" t="0" r="0" b="0"/>
            <wp:docPr id="1" name="Picture 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553" cy="2881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093" w:rsidRPr="0083643F" w:rsidRDefault="008B7093" w:rsidP="008B7093">
      <w:pPr>
        <w:jc w:val="center"/>
        <w:rPr>
          <w:rFonts w:ascii="Calibri" w:hAnsi="Calibri" w:cs="Calibri"/>
          <w:b/>
          <w:sz w:val="32"/>
          <w:szCs w:val="32"/>
        </w:rPr>
      </w:pPr>
    </w:p>
    <w:p w:rsidR="008B7093" w:rsidRPr="0083643F" w:rsidRDefault="0083643F" w:rsidP="008B7093">
      <w:pPr>
        <w:jc w:val="center"/>
        <w:rPr>
          <w:sz w:val="32"/>
          <w:szCs w:val="32"/>
        </w:rPr>
      </w:pPr>
      <w:r w:rsidRPr="0083643F">
        <w:rPr>
          <w:sz w:val="32"/>
          <w:szCs w:val="32"/>
        </w:rPr>
        <w:t>Free Crèche subject to demand</w:t>
      </w:r>
    </w:p>
    <w:p w:rsidR="008B7093" w:rsidRDefault="008B7093" w:rsidP="008B7093">
      <w:pPr>
        <w:jc w:val="center"/>
      </w:pPr>
    </w:p>
    <w:p w:rsidR="008B7093" w:rsidRPr="009D7F1E" w:rsidRDefault="001730A2" w:rsidP="008B7093">
      <w:pPr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Please bring ID with you</w:t>
      </w:r>
    </w:p>
    <w:p w:rsidR="00283208" w:rsidRPr="00D10EB9" w:rsidRDefault="00283208" w:rsidP="00283208">
      <w:pPr>
        <w:rPr>
          <w:rFonts w:ascii="Calibri" w:hAnsi="Calibri" w:cs="Calibri"/>
          <w:b/>
          <w:sz w:val="28"/>
          <w:szCs w:val="28"/>
        </w:rPr>
      </w:pPr>
      <w:r w:rsidRPr="009D7F1E">
        <w:rPr>
          <w:rFonts w:ascii="Calibri" w:hAnsi="Calibri" w:cs="Calibri"/>
          <w:b/>
          <w:szCs w:val="28"/>
        </w:rPr>
        <w:t>If you would like to attend please complete the form overleaf and hand to the School office.</w:t>
      </w:r>
    </w:p>
    <w:p w:rsidR="00283208" w:rsidRPr="009D7F1E" w:rsidRDefault="00283208" w:rsidP="00283208">
      <w:pPr>
        <w:tabs>
          <w:tab w:val="left" w:pos="1710"/>
        </w:tabs>
        <w:rPr>
          <w:rFonts w:ascii="Calibri" w:hAnsi="Calibri" w:cs="Calibri"/>
          <w:b/>
          <w:szCs w:val="28"/>
        </w:rPr>
      </w:pPr>
      <w:r>
        <w:rPr>
          <w:rFonts w:ascii="Calibri" w:hAnsi="Calibri" w:cs="Calibri"/>
          <w:b/>
          <w:szCs w:val="28"/>
        </w:rPr>
        <w:t xml:space="preserve">  </w:t>
      </w:r>
      <w:r w:rsidRPr="009D7F1E">
        <w:rPr>
          <w:rFonts w:ascii="Calibri" w:hAnsi="Calibri" w:cs="Calibri"/>
          <w:b/>
          <w:szCs w:val="28"/>
        </w:rPr>
        <w:t xml:space="preserve">Or e mail us at </w:t>
      </w:r>
      <w:hyperlink r:id="rId8" w:history="1">
        <w:r w:rsidRPr="009D7F1E">
          <w:rPr>
            <w:rStyle w:val="Hyperlink"/>
            <w:rFonts w:ascii="Calibri" w:hAnsi="Calibri" w:cs="Calibri"/>
            <w:b/>
            <w:szCs w:val="28"/>
          </w:rPr>
          <w:t>community.learning@telford.gov.uk</w:t>
        </w:r>
      </w:hyperlink>
    </w:p>
    <w:p w:rsidR="00283208" w:rsidRPr="009D7F1E" w:rsidRDefault="00283208" w:rsidP="00283208">
      <w:pPr>
        <w:tabs>
          <w:tab w:val="left" w:pos="1710"/>
        </w:tabs>
        <w:rPr>
          <w:rFonts w:ascii="Calibri" w:hAnsi="Calibri" w:cs="Calibri"/>
          <w:b/>
          <w:szCs w:val="28"/>
        </w:rPr>
      </w:pPr>
      <w:r>
        <w:rPr>
          <w:rFonts w:ascii="Calibri" w:hAnsi="Calibri" w:cs="Calibri"/>
          <w:b/>
          <w:szCs w:val="28"/>
        </w:rPr>
        <w:t xml:space="preserve">  </w:t>
      </w:r>
      <w:r w:rsidRPr="009D7F1E">
        <w:rPr>
          <w:rFonts w:ascii="Calibri" w:hAnsi="Calibri" w:cs="Calibri"/>
          <w:b/>
          <w:szCs w:val="28"/>
        </w:rPr>
        <w:t>Or Ring: 01952 382888</w:t>
      </w:r>
      <w:r w:rsidRPr="009D7F1E">
        <w:rPr>
          <w:rFonts w:ascii="Calibri" w:hAnsi="Calibri" w:cs="Calibri"/>
          <w:b/>
          <w:szCs w:val="28"/>
        </w:rPr>
        <w:tab/>
      </w:r>
    </w:p>
    <w:p w:rsidR="00051E9F" w:rsidRDefault="00283208" w:rsidP="00283208">
      <w:pPr>
        <w:rPr>
          <w:sz w:val="32"/>
        </w:rPr>
      </w:pPr>
      <w:r>
        <w:rPr>
          <w:rFonts w:ascii="Calibri" w:hAnsi="Calibri" w:cs="Calibri"/>
          <w:b/>
          <w:szCs w:val="28"/>
        </w:rPr>
        <w:t xml:space="preserve">  </w:t>
      </w:r>
      <w:r w:rsidRPr="009D7F1E">
        <w:rPr>
          <w:rFonts w:ascii="Calibri" w:hAnsi="Calibri" w:cs="Calibri"/>
          <w:b/>
          <w:szCs w:val="28"/>
        </w:rPr>
        <w:t>Or Text: 07797 873891</w:t>
      </w: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051E9F" w:rsidRDefault="00051E9F" w:rsidP="00936A8F">
      <w:pPr>
        <w:rPr>
          <w:sz w:val="32"/>
        </w:rPr>
      </w:pPr>
    </w:p>
    <w:p w:rsidR="0083643F" w:rsidRPr="0083643F" w:rsidRDefault="0083643F" w:rsidP="0083643F">
      <w:pPr>
        <w:jc w:val="center"/>
        <w:rPr>
          <w:rFonts w:ascii="Calibri" w:hAnsi="Calibri" w:cs="Calibri"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3643F">
        <w:rPr>
          <w:rFonts w:ascii="Calibri" w:hAnsi="Calibri" w:cs="Calibri"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Digital Safety for Your Family</w:t>
      </w:r>
    </w:p>
    <w:p w:rsidR="00051E9F" w:rsidRDefault="0083643F" w:rsidP="00936A8F">
      <w:pPr>
        <w:rPr>
          <w:sz w:val="32"/>
        </w:rPr>
      </w:pPr>
      <w:r>
        <w:rPr>
          <w:sz w:val="32"/>
        </w:rPr>
        <w:t>This course will help adults explore a range of ways to help their</w:t>
      </w:r>
      <w:r w:rsidR="008E086E">
        <w:rPr>
          <w:sz w:val="32"/>
        </w:rPr>
        <w:t xml:space="preserve"> children stay safer and enjoy o</w:t>
      </w:r>
      <w:r>
        <w:rPr>
          <w:sz w:val="32"/>
        </w:rPr>
        <w:t>nline activity. The 4 week course covers:</w:t>
      </w:r>
    </w:p>
    <w:p w:rsidR="0083643F" w:rsidRDefault="0083643F" w:rsidP="00936A8F">
      <w:pPr>
        <w:rPr>
          <w:sz w:val="32"/>
        </w:rPr>
      </w:pPr>
    </w:p>
    <w:p w:rsidR="0083643F" w:rsidRDefault="0083643F" w:rsidP="0083643F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Where to find trusted advice on using</w:t>
      </w:r>
      <w:r w:rsidR="008E086E">
        <w:rPr>
          <w:sz w:val="32"/>
        </w:rPr>
        <w:t xml:space="preserve"> equipment, programmes and apps</w:t>
      </w:r>
    </w:p>
    <w:p w:rsidR="0083643F" w:rsidRDefault="0083643F" w:rsidP="0083643F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Understanding their child’s in</w:t>
      </w:r>
      <w:r w:rsidR="008E086E">
        <w:rPr>
          <w:sz w:val="32"/>
        </w:rPr>
        <w:t>terest in and motivation to go o</w:t>
      </w:r>
      <w:r>
        <w:rPr>
          <w:sz w:val="32"/>
        </w:rPr>
        <w:t>nline and how this relates to child developm</w:t>
      </w:r>
      <w:r w:rsidR="008E086E">
        <w:rPr>
          <w:sz w:val="32"/>
        </w:rPr>
        <w:t>ent in a digital world</w:t>
      </w:r>
    </w:p>
    <w:p w:rsidR="008E086E" w:rsidRDefault="008E086E" w:rsidP="0083643F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Learning ways in which to encourage open discussions around your child’s online experiences and ways to identify and manage concerns at an early stage</w:t>
      </w:r>
    </w:p>
    <w:p w:rsidR="008E086E" w:rsidRDefault="008E086E" w:rsidP="0083643F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Helping children to be better aware of issues around sharing personal information online</w:t>
      </w:r>
    </w:p>
    <w:p w:rsidR="008E086E" w:rsidRDefault="008E086E" w:rsidP="0083643F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How to report concerns about other people’s online activity</w:t>
      </w:r>
    </w:p>
    <w:p w:rsidR="008E086E" w:rsidRPr="0083643F" w:rsidRDefault="008E086E" w:rsidP="0083643F">
      <w:pPr>
        <w:pStyle w:val="ListParagraph"/>
        <w:numPr>
          <w:ilvl w:val="0"/>
          <w:numId w:val="3"/>
        </w:numPr>
        <w:rPr>
          <w:sz w:val="32"/>
        </w:rPr>
      </w:pPr>
      <w:r>
        <w:rPr>
          <w:sz w:val="32"/>
        </w:rPr>
        <w:t>Exploring various online learning platforms to support their learning in school</w:t>
      </w:r>
    </w:p>
    <w:p w:rsidR="00AD57A4" w:rsidRDefault="00A72F3F" w:rsidP="00936A8F">
      <w:pPr>
        <w:rPr>
          <w:sz w:val="32"/>
        </w:rPr>
      </w:pPr>
      <w:r>
        <w:rPr>
          <w:sz w:val="32"/>
        </w:rPr>
        <w:t>………………………………………………………………………………</w:t>
      </w:r>
    </w:p>
    <w:p w:rsidR="00996CC6" w:rsidRPr="008B530C" w:rsidRDefault="00996CC6" w:rsidP="00996CC6">
      <w:pPr>
        <w:rPr>
          <w:rFonts w:asciiTheme="minorHAnsi" w:hAnsiTheme="minorHAnsi"/>
          <w:sz w:val="32"/>
        </w:rPr>
      </w:pPr>
    </w:p>
    <w:p w:rsidR="004E5D1E" w:rsidRPr="0083774D" w:rsidRDefault="004E5D1E" w:rsidP="004E5D1E">
      <w:pPr>
        <w:widowControl w:val="0"/>
        <w:rPr>
          <w:b/>
        </w:rPr>
      </w:pPr>
      <w:r w:rsidRPr="0083774D">
        <w:t xml:space="preserve">Please return your slip to your School Administrator to book your place on the </w:t>
      </w:r>
      <w:r w:rsidR="008E086E">
        <w:rPr>
          <w:b/>
        </w:rPr>
        <w:t xml:space="preserve">Digital Safety </w:t>
      </w:r>
      <w:proofErr w:type="gramStart"/>
      <w:r w:rsidR="008E086E">
        <w:rPr>
          <w:b/>
        </w:rPr>
        <w:t>For</w:t>
      </w:r>
      <w:proofErr w:type="gramEnd"/>
      <w:r w:rsidR="008E086E">
        <w:rPr>
          <w:b/>
        </w:rPr>
        <w:t xml:space="preserve"> Your Family </w:t>
      </w:r>
      <w:r w:rsidRPr="0083774D">
        <w:t>course at</w:t>
      </w:r>
      <w:r w:rsidRPr="0083774D">
        <w:rPr>
          <w:b/>
        </w:rPr>
        <w:t xml:space="preserve"> </w:t>
      </w:r>
      <w:r w:rsidR="008E086E">
        <w:rPr>
          <w:b/>
        </w:rPr>
        <w:t>Donnington Wood Junior</w:t>
      </w:r>
      <w:r w:rsidR="00D86921">
        <w:rPr>
          <w:b/>
        </w:rPr>
        <w:t xml:space="preserve"> School</w:t>
      </w:r>
      <w:r w:rsidRPr="002B2A5D">
        <w:t xml:space="preserve"> </w:t>
      </w:r>
      <w:r w:rsidRPr="0083774D">
        <w:t>running</w:t>
      </w:r>
      <w:r w:rsidR="004E13D6">
        <w:rPr>
          <w:b/>
        </w:rPr>
        <w:t xml:space="preserve"> </w:t>
      </w:r>
      <w:r w:rsidR="008E086E">
        <w:rPr>
          <w:b/>
        </w:rPr>
        <w:t>Wednesday 1</w:t>
      </w:r>
      <w:r w:rsidR="008E086E" w:rsidRPr="008E086E">
        <w:rPr>
          <w:b/>
          <w:vertAlign w:val="superscript"/>
        </w:rPr>
        <w:t>st</w:t>
      </w:r>
      <w:r w:rsidR="008E086E">
        <w:rPr>
          <w:b/>
        </w:rPr>
        <w:t xml:space="preserve"> May – 22nd</w:t>
      </w:r>
      <w:r w:rsidR="007F0930">
        <w:rPr>
          <w:b/>
        </w:rPr>
        <w:t xml:space="preserve"> May</w:t>
      </w:r>
      <w:r w:rsidR="00326D17">
        <w:rPr>
          <w:b/>
        </w:rPr>
        <w:t xml:space="preserve"> 2019</w:t>
      </w:r>
      <w:r w:rsidRPr="0083774D">
        <w:rPr>
          <w:b/>
        </w:rPr>
        <w:t xml:space="preserve">, </w:t>
      </w:r>
      <w:r w:rsidRPr="0083774D">
        <w:t>from</w:t>
      </w:r>
      <w:r w:rsidR="00653AB0">
        <w:rPr>
          <w:b/>
        </w:rPr>
        <w:t xml:space="preserve"> 12:45p</w:t>
      </w:r>
      <w:r w:rsidRPr="0083774D">
        <w:rPr>
          <w:b/>
        </w:rPr>
        <w:t xml:space="preserve">m to </w:t>
      </w:r>
      <w:r w:rsidR="00653AB0">
        <w:rPr>
          <w:b/>
        </w:rPr>
        <w:t>2:45p</w:t>
      </w:r>
      <w:r w:rsidRPr="0083774D">
        <w:rPr>
          <w:b/>
        </w:rPr>
        <w:t>m.</w:t>
      </w:r>
    </w:p>
    <w:p w:rsidR="008E086E" w:rsidRDefault="008E086E" w:rsidP="004E5D1E">
      <w:pPr>
        <w:rPr>
          <w:sz w:val="32"/>
        </w:rPr>
      </w:pPr>
      <w:r>
        <w:rPr>
          <w:sz w:val="32"/>
        </w:rPr>
        <w:t>Spaces are limited!</w:t>
      </w:r>
      <w:bookmarkStart w:id="0" w:name="_GoBack"/>
      <w:bookmarkEnd w:id="0"/>
    </w:p>
    <w:p w:rsidR="008E086E" w:rsidRPr="00EF13E0" w:rsidRDefault="008E086E" w:rsidP="004E5D1E">
      <w:pPr>
        <w:rPr>
          <w:sz w:val="32"/>
        </w:rPr>
      </w:pPr>
    </w:p>
    <w:p w:rsidR="004E5D1E" w:rsidRPr="0083774D" w:rsidRDefault="004E5D1E" w:rsidP="004E5D1E">
      <w:pPr>
        <w:widowControl w:val="0"/>
        <w:tabs>
          <w:tab w:val="right" w:pos="9781"/>
        </w:tabs>
        <w:spacing w:after="240"/>
      </w:pPr>
      <w:r w:rsidRPr="0083774D">
        <w:t>School child’s name</w:t>
      </w:r>
      <w:r>
        <w:tab/>
        <w:t>………………………………………………………………………………..</w:t>
      </w:r>
    </w:p>
    <w:p w:rsidR="004E5D1E" w:rsidRPr="0083774D" w:rsidRDefault="004E5D1E" w:rsidP="004E5D1E">
      <w:pPr>
        <w:widowControl w:val="0"/>
        <w:tabs>
          <w:tab w:val="right" w:pos="9781"/>
        </w:tabs>
        <w:spacing w:after="240"/>
      </w:pPr>
      <w:r>
        <w:t>Name of adult</w:t>
      </w:r>
      <w:r w:rsidRPr="0083774D">
        <w:t xml:space="preserve"> </w:t>
      </w:r>
      <w:r>
        <w:t>a</w:t>
      </w:r>
      <w:r w:rsidRPr="0083774D">
        <w:t>ttending</w:t>
      </w:r>
      <w:r>
        <w:tab/>
        <w:t>…….…………………………………………………………………………</w:t>
      </w:r>
    </w:p>
    <w:p w:rsidR="004E5D1E" w:rsidRPr="0083774D" w:rsidRDefault="004E5D1E" w:rsidP="004E5D1E">
      <w:pPr>
        <w:widowControl w:val="0"/>
        <w:tabs>
          <w:tab w:val="right" w:pos="9781"/>
        </w:tabs>
        <w:spacing w:after="240"/>
      </w:pPr>
      <w:r w:rsidRPr="0083774D">
        <w:t xml:space="preserve">Telephone </w:t>
      </w:r>
      <w:r>
        <w:t>number</w:t>
      </w:r>
      <w:r>
        <w:tab/>
        <w:t>…….…………………………………………………………………………</w:t>
      </w:r>
    </w:p>
    <w:p w:rsidR="004E5D1E" w:rsidRDefault="004E5D1E" w:rsidP="004E5D1E">
      <w:pPr>
        <w:widowControl w:val="0"/>
        <w:tabs>
          <w:tab w:val="right" w:pos="9781"/>
        </w:tabs>
        <w:spacing w:after="240"/>
      </w:pPr>
      <w:r w:rsidRPr="0083774D">
        <w:t>Address</w:t>
      </w:r>
      <w:r>
        <w:tab/>
        <w:t>…………………………………………………………………………………………….</w:t>
      </w:r>
    </w:p>
    <w:p w:rsidR="004E5D1E" w:rsidRDefault="004E5D1E" w:rsidP="004E5D1E">
      <w:pPr>
        <w:widowControl w:val="0"/>
        <w:tabs>
          <w:tab w:val="right" w:pos="9781"/>
        </w:tabs>
        <w:spacing w:after="120"/>
      </w:pPr>
      <w:r>
        <w:tab/>
        <w:t>…………………………………………………………………………………………….</w:t>
      </w:r>
    </w:p>
    <w:p w:rsidR="00326D17" w:rsidRDefault="00326D17" w:rsidP="00326D17">
      <w:pPr>
        <w:widowControl w:val="0"/>
        <w:spacing w:after="120" w:line="36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Crèche facility:  Yes / No </w:t>
      </w:r>
      <w:r w:rsidR="00283208">
        <w:rPr>
          <w:rFonts w:ascii="Comic Sans MS" w:hAnsi="Comic Sans MS"/>
        </w:rPr>
        <w:t xml:space="preserve">  </w:t>
      </w:r>
      <w:r>
        <w:rPr>
          <w:rFonts w:ascii="Comic Sans MS" w:hAnsi="Comic Sans MS"/>
        </w:rPr>
        <w:t xml:space="preserve"> Age of child ……………………………..</w:t>
      </w:r>
    </w:p>
    <w:p w:rsidR="00326D17" w:rsidRPr="0083774D" w:rsidRDefault="00326D17" w:rsidP="004E5D1E">
      <w:pPr>
        <w:widowControl w:val="0"/>
        <w:tabs>
          <w:tab w:val="right" w:pos="9781"/>
        </w:tabs>
        <w:spacing w:after="120"/>
      </w:pPr>
    </w:p>
    <w:sectPr w:rsidR="00326D17" w:rsidRPr="0083774D" w:rsidSect="00BA0939">
      <w:head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6A8F" w:rsidRDefault="00936A8F" w:rsidP="00936A8F">
      <w:r>
        <w:separator/>
      </w:r>
    </w:p>
  </w:endnote>
  <w:endnote w:type="continuationSeparator" w:id="0">
    <w:p w:rsidR="00936A8F" w:rsidRDefault="00936A8F" w:rsidP="00936A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6A8F" w:rsidRDefault="00936A8F" w:rsidP="00936A8F">
      <w:r>
        <w:separator/>
      </w:r>
    </w:p>
  </w:footnote>
  <w:footnote w:type="continuationSeparator" w:id="0">
    <w:p w:rsidR="00936A8F" w:rsidRDefault="00936A8F" w:rsidP="00936A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8F" w:rsidRDefault="00936A8F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9D51F62" wp14:editId="5021AC5F">
          <wp:simplePos x="0" y="0"/>
          <wp:positionH relativeFrom="page">
            <wp:posOffset>-20890</wp:posOffset>
          </wp:positionH>
          <wp:positionV relativeFrom="paragraph">
            <wp:posOffset>-473600</wp:posOffset>
          </wp:positionV>
          <wp:extent cx="7560000" cy="10698766"/>
          <wp:effectExtent l="0" t="0" r="3175" b="762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earn Telford Job Box templa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8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997CC2"/>
    <w:multiLevelType w:val="hybridMultilevel"/>
    <w:tmpl w:val="BF76B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E1F1E"/>
    <w:multiLevelType w:val="hybridMultilevel"/>
    <w:tmpl w:val="E81C11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6C2289"/>
    <w:multiLevelType w:val="hybridMultilevel"/>
    <w:tmpl w:val="3E1408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A8F"/>
    <w:rsid w:val="00000780"/>
    <w:rsid w:val="00035F25"/>
    <w:rsid w:val="00051E9F"/>
    <w:rsid w:val="00060B3A"/>
    <w:rsid w:val="00074C6E"/>
    <w:rsid w:val="0008297F"/>
    <w:rsid w:val="00123FBA"/>
    <w:rsid w:val="001577D9"/>
    <w:rsid w:val="00170304"/>
    <w:rsid w:val="001730A2"/>
    <w:rsid w:val="0018635F"/>
    <w:rsid w:val="001D3B53"/>
    <w:rsid w:val="001D7283"/>
    <w:rsid w:val="00283208"/>
    <w:rsid w:val="002C1C50"/>
    <w:rsid w:val="002D67D3"/>
    <w:rsid w:val="002E4ECE"/>
    <w:rsid w:val="002F0334"/>
    <w:rsid w:val="00326D17"/>
    <w:rsid w:val="00343AE9"/>
    <w:rsid w:val="003628A0"/>
    <w:rsid w:val="003E733C"/>
    <w:rsid w:val="0040631F"/>
    <w:rsid w:val="004E13D6"/>
    <w:rsid w:val="004E5832"/>
    <w:rsid w:val="004E5D1E"/>
    <w:rsid w:val="0050180B"/>
    <w:rsid w:val="005216C5"/>
    <w:rsid w:val="00525183"/>
    <w:rsid w:val="00535A6B"/>
    <w:rsid w:val="005A3ACC"/>
    <w:rsid w:val="005A48E8"/>
    <w:rsid w:val="00631033"/>
    <w:rsid w:val="00653AB0"/>
    <w:rsid w:val="00696654"/>
    <w:rsid w:val="006A66C6"/>
    <w:rsid w:val="006A6AFD"/>
    <w:rsid w:val="006C64BB"/>
    <w:rsid w:val="006E6B98"/>
    <w:rsid w:val="00782399"/>
    <w:rsid w:val="007F0930"/>
    <w:rsid w:val="0083643F"/>
    <w:rsid w:val="00852F75"/>
    <w:rsid w:val="00882681"/>
    <w:rsid w:val="008B530C"/>
    <w:rsid w:val="008B7093"/>
    <w:rsid w:val="008C1519"/>
    <w:rsid w:val="008E086E"/>
    <w:rsid w:val="00936A8F"/>
    <w:rsid w:val="00996CC6"/>
    <w:rsid w:val="00A104F0"/>
    <w:rsid w:val="00A45B91"/>
    <w:rsid w:val="00A72F3F"/>
    <w:rsid w:val="00A744E9"/>
    <w:rsid w:val="00A959C6"/>
    <w:rsid w:val="00AD57A4"/>
    <w:rsid w:val="00AF7FB1"/>
    <w:rsid w:val="00B13968"/>
    <w:rsid w:val="00B31269"/>
    <w:rsid w:val="00B64003"/>
    <w:rsid w:val="00BA0939"/>
    <w:rsid w:val="00BA5B6F"/>
    <w:rsid w:val="00C67BA6"/>
    <w:rsid w:val="00CA4580"/>
    <w:rsid w:val="00CD23C3"/>
    <w:rsid w:val="00CF055F"/>
    <w:rsid w:val="00D301C6"/>
    <w:rsid w:val="00D33F03"/>
    <w:rsid w:val="00D73E68"/>
    <w:rsid w:val="00D86921"/>
    <w:rsid w:val="00DB23E9"/>
    <w:rsid w:val="00E947EA"/>
    <w:rsid w:val="00EA5BE3"/>
    <w:rsid w:val="00EE76AD"/>
    <w:rsid w:val="00F63766"/>
    <w:rsid w:val="00FA39DE"/>
    <w:rsid w:val="00FC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972108-1C78-470B-B473-6EDF4E36F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6A8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6A8F"/>
  </w:style>
  <w:style w:type="paragraph" w:styleId="Footer">
    <w:name w:val="footer"/>
    <w:basedOn w:val="Normal"/>
    <w:link w:val="FooterChar"/>
    <w:uiPriority w:val="99"/>
    <w:unhideWhenUsed/>
    <w:rsid w:val="00936A8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6A8F"/>
  </w:style>
  <w:style w:type="character" w:styleId="Hyperlink">
    <w:name w:val="Hyperlink"/>
    <w:rsid w:val="00074C6E"/>
    <w:rPr>
      <w:u w:val="single"/>
    </w:rPr>
  </w:style>
  <w:style w:type="paragraph" w:styleId="ListParagraph">
    <w:name w:val="List Paragraph"/>
    <w:basedOn w:val="Normal"/>
    <w:uiPriority w:val="34"/>
    <w:qFormat/>
    <w:rsid w:val="005216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F7FB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FB1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2F0334"/>
    <w:rPr>
      <w:rFonts w:ascii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2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44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86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55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03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45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80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munity.learning@telford.gov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41F6D652</Template>
  <TotalTime>1</TotalTime>
  <Pages>2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Knight, Christopher</dc:creator>
  <cp:keywords/>
  <dc:description/>
  <cp:lastModifiedBy>Williams, Rachel</cp:lastModifiedBy>
  <cp:revision>2</cp:revision>
  <cp:lastPrinted>2018-07-04T08:06:00Z</cp:lastPrinted>
  <dcterms:created xsi:type="dcterms:W3CDTF">2019-03-22T14:06:00Z</dcterms:created>
  <dcterms:modified xsi:type="dcterms:W3CDTF">2019-03-22T14:06:00Z</dcterms:modified>
</cp:coreProperties>
</file>