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A8F" w:rsidRDefault="00936A8F" w:rsidP="00936A8F"/>
    <w:p w:rsidR="00936A8F" w:rsidRPr="00936A8F" w:rsidRDefault="00936A8F" w:rsidP="00936A8F"/>
    <w:p w:rsidR="00936A8F" w:rsidRPr="00936A8F" w:rsidRDefault="00936A8F" w:rsidP="00936A8F"/>
    <w:p w:rsidR="00936A8F" w:rsidRDefault="00936A8F" w:rsidP="00936A8F"/>
    <w:p w:rsidR="001D3B53" w:rsidRDefault="001D3B53" w:rsidP="00936A8F"/>
    <w:p w:rsidR="00A959C6" w:rsidRPr="00A959C6" w:rsidRDefault="00A959C6" w:rsidP="00936A8F">
      <w:pPr>
        <w:rPr>
          <w:sz w:val="12"/>
        </w:rPr>
      </w:pPr>
    </w:p>
    <w:p w:rsidR="008B530C" w:rsidRPr="002E4ECE" w:rsidRDefault="008B530C" w:rsidP="002E4ECE">
      <w:pPr>
        <w:rPr>
          <w:sz w:val="32"/>
        </w:rPr>
      </w:pPr>
    </w:p>
    <w:p w:rsidR="008B7093" w:rsidRDefault="005C59C2" w:rsidP="008B7093">
      <w:pPr>
        <w:jc w:val="center"/>
        <w:rPr>
          <w:rFonts w:ascii="Calibri" w:hAnsi="Calibri" w:cs="Calibri"/>
          <w:b/>
          <w:sz w:val="48"/>
          <w:szCs w:val="28"/>
        </w:rPr>
      </w:pPr>
      <w:r>
        <w:rPr>
          <w:rFonts w:ascii="Calibri" w:hAnsi="Calibri" w:cs="Calibri"/>
          <w:b/>
          <w:sz w:val="48"/>
          <w:szCs w:val="28"/>
        </w:rPr>
        <w:t>Donnington Wood Junior School</w:t>
      </w:r>
    </w:p>
    <w:p w:rsidR="005C59C2" w:rsidRDefault="005C59C2" w:rsidP="008B7093">
      <w:pPr>
        <w:jc w:val="center"/>
        <w:rPr>
          <w:rFonts w:ascii="Calibri" w:hAnsi="Calibri" w:cs="Calibri"/>
          <w:b/>
          <w:sz w:val="4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E71A0D" wp14:editId="40DF580A">
                <wp:simplePos x="0" y="0"/>
                <wp:positionH relativeFrom="column">
                  <wp:posOffset>699135</wp:posOffset>
                </wp:positionH>
                <wp:positionV relativeFrom="paragraph">
                  <wp:posOffset>21590</wp:posOffset>
                </wp:positionV>
                <wp:extent cx="4733925" cy="123825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3925" cy="1238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C59C2" w:rsidRPr="005C59C2" w:rsidRDefault="005C59C2" w:rsidP="005C59C2">
                            <w:pPr>
                              <w:rPr>
                                <w:rFonts w:ascii="Calibri" w:hAnsi="Calibri" w:cs="Calibri"/>
                                <w:b/>
                                <w:color w:val="FF0000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5C59C2">
                              <w:rPr>
                                <w:rFonts w:ascii="Calibri" w:hAnsi="Calibri" w:cs="Calibri"/>
                                <w:b/>
                                <w:color w:val="FF0000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Christmas Crafts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Wave2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E71A0D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55.05pt;margin-top:1.7pt;width:372.75pt;height:97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" filled="f" stroked="f">
                <v:fill o:detectmouseclick="t"/>
                <v:textbox>
                  <w:txbxContent>
                    <w:p w:rsidR="005C59C2" w:rsidRPr="005C59C2" w:rsidRDefault="005C59C2" w:rsidP="005C59C2">
                      <w:pPr>
                        <w:rPr>
                          <w:rFonts w:ascii="Calibri" w:hAnsi="Calibri" w:cs="Calibri"/>
                          <w:b/>
                          <w:color w:val="FF0000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5C59C2">
                        <w:rPr>
                          <w:rFonts w:ascii="Calibri" w:hAnsi="Calibri" w:cs="Calibri"/>
                          <w:b/>
                          <w:color w:val="FF0000"/>
                          <w:sz w:val="7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Christmas Crafts</w:t>
                      </w:r>
                    </w:p>
                  </w:txbxContent>
                </v:textbox>
              </v:shape>
            </w:pict>
          </mc:Fallback>
        </mc:AlternateContent>
      </w:r>
    </w:p>
    <w:p w:rsidR="005C59C2" w:rsidRDefault="005C59C2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5C59C2" w:rsidRDefault="005C59C2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5C59C2" w:rsidRDefault="005C59C2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5C59C2" w:rsidRDefault="005C59C2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CA4580" w:rsidRDefault="00CA4580" w:rsidP="008B7093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-281940</wp:posOffset>
                </wp:positionH>
                <wp:positionV relativeFrom="paragraph">
                  <wp:posOffset>234950</wp:posOffset>
                </wp:positionV>
                <wp:extent cx="6443980" cy="1133475"/>
                <wp:effectExtent l="0" t="0" r="0" b="952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398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093" w:rsidRPr="008B7093" w:rsidRDefault="008B7093" w:rsidP="008B7093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</w:pPr>
                            <w:r w:rsidRPr="008B7093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 xml:space="preserve">Venue: </w:t>
                            </w:r>
                            <w:r w:rsidR="005C59C2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 xml:space="preserve">Donnington Wood Junior School </w:t>
                            </w:r>
                          </w:p>
                          <w:p w:rsidR="008B7093" w:rsidRPr="008B7093" w:rsidRDefault="008B7093" w:rsidP="008B7093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</w:pPr>
                            <w:r w:rsidRPr="008B7093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Date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s</w:t>
                            </w:r>
                            <w:r w:rsidRPr="008B7093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 xml:space="preserve">: </w:t>
                            </w:r>
                            <w:r w:rsidR="004E13D6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>Monday</w:t>
                            </w:r>
                            <w:r w:rsidR="005C59C2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 xml:space="preserve"> 5</w:t>
                            </w:r>
                            <w:r w:rsidR="005C59C2" w:rsidRPr="005C59C2">
                              <w:rPr>
                                <w:rFonts w:ascii="Calibri" w:hAnsi="Calibri" w:cs="Calibri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="005C59C2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 xml:space="preserve"> November – 10</w:t>
                            </w:r>
                            <w:r w:rsidR="005C59C2" w:rsidRPr="005C59C2">
                              <w:rPr>
                                <w:rFonts w:ascii="Calibri" w:hAnsi="Calibri" w:cs="Calibri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="005C59C2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 xml:space="preserve"> December 2018</w:t>
                            </w:r>
                          </w:p>
                          <w:p w:rsidR="008B7093" w:rsidRPr="008B7093" w:rsidRDefault="008B7093" w:rsidP="008B7093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</w:pPr>
                            <w:r w:rsidRPr="008B7093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 xml:space="preserve">Time: </w:t>
                            </w:r>
                            <w:r w:rsidRPr="008B7093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>1</w:t>
                            </w:r>
                            <w:r w:rsidR="005C59C2">
                              <w:rPr>
                                <w:rFonts w:ascii="Calibri" w:hAnsi="Calibri" w:cs="Calibri"/>
                                <w:sz w:val="32"/>
                                <w:szCs w:val="32"/>
                              </w:rPr>
                              <w:t>2:45 pm – 2:45 pm</w:t>
                            </w:r>
                          </w:p>
                          <w:p w:rsidR="008B7093" w:rsidRDefault="008B7093" w:rsidP="008B7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-22.2pt;margin-top:18.5pt;width:507.4pt;height:8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" stroked="f">
                <v:textbox>
                  <w:txbxContent>
                    <w:p w:rsidR="008B7093" w:rsidRPr="008B7093" w:rsidRDefault="008B7093" w:rsidP="008B7093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</w:pPr>
                      <w:r w:rsidRPr="008B7093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 xml:space="preserve">Venue: </w:t>
                      </w:r>
                      <w:r w:rsidR="005C59C2">
                        <w:rPr>
                          <w:rFonts w:ascii="Calibri" w:hAnsi="Calibri" w:cs="Calibri"/>
                          <w:sz w:val="32"/>
                          <w:szCs w:val="32"/>
                        </w:rPr>
                        <w:t xml:space="preserve">Donnington Wood Junior School </w:t>
                      </w:r>
                    </w:p>
                    <w:p w:rsidR="008B7093" w:rsidRPr="008B7093" w:rsidRDefault="008B7093" w:rsidP="008B7093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sz w:val="32"/>
                          <w:szCs w:val="32"/>
                        </w:rPr>
                      </w:pPr>
                      <w:r w:rsidRPr="008B7093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Date</w:t>
                      </w:r>
                      <w:r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s</w:t>
                      </w:r>
                      <w:r w:rsidRPr="008B7093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 xml:space="preserve">: </w:t>
                      </w:r>
                      <w:r w:rsidR="004E13D6">
                        <w:rPr>
                          <w:rFonts w:ascii="Calibri" w:hAnsi="Calibri" w:cs="Calibri"/>
                          <w:sz w:val="32"/>
                          <w:szCs w:val="32"/>
                        </w:rPr>
                        <w:t>Monday</w:t>
                      </w:r>
                      <w:r w:rsidR="005C59C2">
                        <w:rPr>
                          <w:rFonts w:ascii="Calibri" w:hAnsi="Calibri" w:cs="Calibri"/>
                          <w:sz w:val="32"/>
                          <w:szCs w:val="32"/>
                        </w:rPr>
                        <w:t xml:space="preserve"> 5</w:t>
                      </w:r>
                      <w:r w:rsidR="005C59C2" w:rsidRPr="005C59C2">
                        <w:rPr>
                          <w:rFonts w:ascii="Calibri" w:hAnsi="Calibri" w:cs="Calibri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="005C59C2">
                        <w:rPr>
                          <w:rFonts w:ascii="Calibri" w:hAnsi="Calibri" w:cs="Calibri"/>
                          <w:sz w:val="32"/>
                          <w:szCs w:val="32"/>
                        </w:rPr>
                        <w:t xml:space="preserve"> November – 10</w:t>
                      </w:r>
                      <w:r w:rsidR="005C59C2" w:rsidRPr="005C59C2">
                        <w:rPr>
                          <w:rFonts w:ascii="Calibri" w:hAnsi="Calibri" w:cs="Calibri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="005C59C2">
                        <w:rPr>
                          <w:rFonts w:ascii="Calibri" w:hAnsi="Calibri" w:cs="Calibri"/>
                          <w:sz w:val="32"/>
                          <w:szCs w:val="32"/>
                        </w:rPr>
                        <w:t xml:space="preserve"> December 2018</w:t>
                      </w:r>
                    </w:p>
                    <w:p w:rsidR="008B7093" w:rsidRPr="008B7093" w:rsidRDefault="008B7093" w:rsidP="008B7093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sz w:val="32"/>
                          <w:szCs w:val="32"/>
                        </w:rPr>
                      </w:pPr>
                      <w:r w:rsidRPr="008B7093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 xml:space="preserve">Time: </w:t>
                      </w:r>
                      <w:r w:rsidRPr="008B7093">
                        <w:rPr>
                          <w:rFonts w:ascii="Calibri" w:hAnsi="Calibri" w:cs="Calibri"/>
                          <w:sz w:val="32"/>
                          <w:szCs w:val="32"/>
                        </w:rPr>
                        <w:t>1</w:t>
                      </w:r>
                      <w:r w:rsidR="005C59C2">
                        <w:rPr>
                          <w:rFonts w:ascii="Calibri" w:hAnsi="Calibri" w:cs="Calibri"/>
                          <w:sz w:val="32"/>
                          <w:szCs w:val="32"/>
                        </w:rPr>
                        <w:t>2:45 pm – 2:45 pm</w:t>
                      </w:r>
                    </w:p>
                    <w:p w:rsidR="008B7093" w:rsidRDefault="008B7093" w:rsidP="008B7093"/>
                  </w:txbxContent>
                </v:textbox>
              </v:shape>
            </w:pict>
          </mc:Fallback>
        </mc:AlternateContent>
      </w:r>
      <w:r w:rsidR="008B7093">
        <w:rPr>
          <w:rFonts w:ascii="Calibri" w:hAnsi="Calibri" w:cs="Calibri"/>
          <w:b/>
          <w:sz w:val="28"/>
          <w:szCs w:val="28"/>
        </w:rPr>
        <w:t xml:space="preserve">A </w:t>
      </w:r>
      <w:r w:rsidR="005C59C2">
        <w:rPr>
          <w:rFonts w:ascii="Calibri" w:hAnsi="Calibri" w:cs="Calibri"/>
          <w:b/>
          <w:sz w:val="28"/>
          <w:szCs w:val="28"/>
        </w:rPr>
        <w:t xml:space="preserve">6 week </w:t>
      </w:r>
      <w:r w:rsidR="008B7093">
        <w:rPr>
          <w:rFonts w:ascii="Calibri" w:hAnsi="Calibri" w:cs="Calibri"/>
          <w:b/>
          <w:sz w:val="28"/>
          <w:szCs w:val="28"/>
        </w:rPr>
        <w:t>course fo</w:t>
      </w:r>
      <w:r w:rsidR="004E13D6">
        <w:rPr>
          <w:rFonts w:ascii="Calibri" w:hAnsi="Calibri" w:cs="Calibri"/>
          <w:b/>
          <w:sz w:val="28"/>
          <w:szCs w:val="28"/>
        </w:rPr>
        <w:t>r grandparents, parents, carer</w:t>
      </w:r>
      <w:r w:rsidR="005C59C2">
        <w:rPr>
          <w:rFonts w:ascii="Calibri" w:hAnsi="Calibri" w:cs="Calibri"/>
          <w:b/>
          <w:sz w:val="28"/>
          <w:szCs w:val="28"/>
        </w:rPr>
        <w:t xml:space="preserve">s </w:t>
      </w: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119380</wp:posOffset>
                </wp:positionH>
                <wp:positionV relativeFrom="paragraph">
                  <wp:posOffset>150495</wp:posOffset>
                </wp:positionV>
                <wp:extent cx="3418205" cy="414655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8205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093" w:rsidRDefault="008B7093" w:rsidP="008B7093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9.4pt;margin-top:11.85pt;width:269.15pt;height:32.6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" stroked="f">
                <v:textbox style="mso-fit-shape-to-text:t">
                  <w:txbxContent>
                    <w:p w:rsidR="008B7093" w:rsidRDefault="008B7093" w:rsidP="008B7093"/>
                  </w:txbxContent>
                </v:textbox>
              </v:shape>
            </w:pict>
          </mc:Fallback>
        </mc:AlternateContent>
      </w: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8B7093" w:rsidRDefault="005C59C2" w:rsidP="008B7093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5E1963" wp14:editId="0300B765">
                <wp:simplePos x="0" y="0"/>
                <wp:positionH relativeFrom="margin">
                  <wp:posOffset>3642360</wp:posOffset>
                </wp:positionH>
                <wp:positionV relativeFrom="paragraph">
                  <wp:posOffset>184150</wp:posOffset>
                </wp:positionV>
                <wp:extent cx="1647825" cy="1057275"/>
                <wp:effectExtent l="38100" t="38100" r="47625" b="942975"/>
                <wp:wrapNone/>
                <wp:docPr id="12" name="Oval Callou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7825" cy="1057275"/>
                        </a:xfrm>
                        <a:prstGeom prst="wedgeEllipseCallout">
                          <a:avLst>
                            <a:gd name="adj1" fmla="val -41080"/>
                            <a:gd name="adj2" fmla="val 126728"/>
                          </a:avLst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31750">
                          <a:solidFill>
                            <a:srgbClr val="FFC000">
                              <a:lumMod val="100000"/>
                              <a:lumOff val="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C59C2" w:rsidRPr="00AA7E4F" w:rsidRDefault="005C59C2" w:rsidP="005C59C2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  <w:r w:rsidRPr="00AA7E4F">
                              <w:rPr>
                                <w:rFonts w:asciiTheme="minorHAnsi" w:hAnsiTheme="minorHAnsi"/>
                              </w:rPr>
                              <w:t>Free Crèche available on request</w:t>
                            </w:r>
                          </w:p>
                          <w:p w:rsidR="005C59C2" w:rsidRPr="004E13D6" w:rsidRDefault="005C59C2" w:rsidP="005C59C2">
                            <w:pPr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5E1963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12" o:spid="_x0000_s1029" type="#_x0000_t63" style="position:absolute;left:0;text-align:left;margin-left:286.8pt;margin-top:14.5pt;width:129.75pt;height:83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" adj="1927,38173" strokecolor="#ffc000" strokeweight="2.5pt">
                <v:shadow color="#868686"/>
                <v:textbox>
                  <w:txbxContent>
                    <w:p w:rsidR="005C59C2" w:rsidRPr="00AA7E4F" w:rsidRDefault="005C59C2" w:rsidP="005C59C2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  <w:r w:rsidRPr="00AA7E4F">
                        <w:rPr>
                          <w:rFonts w:asciiTheme="minorHAnsi" w:hAnsiTheme="minorHAnsi"/>
                        </w:rPr>
                        <w:t>Free Crèche available on request</w:t>
                      </w:r>
                    </w:p>
                    <w:p w:rsidR="005C59C2" w:rsidRPr="004E13D6" w:rsidRDefault="005C59C2" w:rsidP="005C59C2">
                      <w:pPr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B7093" w:rsidRPr="00AA7E4F" w:rsidRDefault="00AA7E4F" w:rsidP="00AA7E4F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1432560</wp:posOffset>
                </wp:positionH>
                <wp:positionV relativeFrom="paragraph">
                  <wp:posOffset>20320</wp:posOffset>
                </wp:positionV>
                <wp:extent cx="2228850" cy="1266825"/>
                <wp:effectExtent l="19050" t="19050" r="19050" b="485775"/>
                <wp:wrapNone/>
                <wp:docPr id="6" name="Oval Callou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1266825"/>
                        </a:xfrm>
                        <a:prstGeom prst="wedgeEllipseCallout">
                          <a:avLst>
                            <a:gd name="adj1" fmla="val 13859"/>
                            <a:gd name="adj2" fmla="val 82974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86921" w:rsidRPr="00631033" w:rsidRDefault="00D86921" w:rsidP="00D86921">
                            <w:pPr>
                              <w:jc w:val="center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  <w:r w:rsidRPr="00631033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No previous knowledge or experience </w:t>
                            </w:r>
                            <w:r w:rsidR="00631033" w:rsidRPr="00631033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is </w:t>
                            </w:r>
                            <w:r w:rsidRPr="00631033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needed</w:t>
                            </w:r>
                            <w:r w:rsidR="00631033" w:rsidRPr="00631033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 for this course.</w:t>
                            </w:r>
                          </w:p>
                          <w:p w:rsidR="008B7093" w:rsidRPr="00822A0E" w:rsidRDefault="008B7093" w:rsidP="008B709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Oval Callout 6" o:spid="_x0000_s1030" type="#_x0000_t63" style="position:absolute;left:0;text-align:left;margin-left:112.8pt;margin-top:1.6pt;width:175.5pt;height:9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" adj="13794,28722" fillcolor="white [3201]" strokecolor="#a5a5a5 [3206]" strokeweight="2.5pt">
                <v:shadow color="#868686"/>
                <v:textbox>
                  <w:txbxContent>
                    <w:p w:rsidR="00D86921" w:rsidRPr="00631033" w:rsidRDefault="00D86921" w:rsidP="00D86921">
                      <w:pPr>
                        <w:jc w:val="center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  <w:r w:rsidRPr="00631033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No previous knowledge or experience </w:t>
                      </w:r>
                      <w:r w:rsidR="00631033" w:rsidRPr="00631033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is </w:t>
                      </w:r>
                      <w:r w:rsidRPr="00631033">
                        <w:rPr>
                          <w:rFonts w:asciiTheme="minorHAnsi" w:hAnsiTheme="minorHAnsi"/>
                          <w:sz w:val="24"/>
                          <w:szCs w:val="24"/>
                        </w:rPr>
                        <w:t>needed</w:t>
                      </w:r>
                      <w:r w:rsidR="00631033" w:rsidRPr="00631033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 for this course.</w:t>
                      </w:r>
                    </w:p>
                    <w:p w:rsidR="008B7093" w:rsidRPr="00822A0E" w:rsidRDefault="008B7093" w:rsidP="008B709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8B7093" w:rsidRDefault="00AA7E4F" w:rsidP="008B7093">
      <w:pPr>
        <w:jc w:val="center"/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-415290</wp:posOffset>
                </wp:positionH>
                <wp:positionV relativeFrom="paragraph">
                  <wp:posOffset>107950</wp:posOffset>
                </wp:positionV>
                <wp:extent cx="1647825" cy="1057275"/>
                <wp:effectExtent l="38100" t="38100" r="47625" b="314325"/>
                <wp:wrapNone/>
                <wp:docPr id="4" name="Oval Callou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7825" cy="1057275"/>
                        </a:xfrm>
                        <a:prstGeom prst="wedgeEllipseCallout">
                          <a:avLst>
                            <a:gd name="adj1" fmla="val 46203"/>
                            <a:gd name="adj2" fmla="val 73575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C59C2" w:rsidRPr="00AA7E4F" w:rsidRDefault="005C59C2" w:rsidP="005C59C2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  <w:r w:rsidRPr="00AA7E4F">
                              <w:rPr>
                                <w:rFonts w:asciiTheme="minorHAnsi" w:hAnsiTheme="minorHAnsi"/>
                              </w:rPr>
                              <w:t>Enjoy learning new craft techniques</w:t>
                            </w:r>
                          </w:p>
                          <w:p w:rsidR="008B7093" w:rsidRPr="004E13D6" w:rsidRDefault="008B7093" w:rsidP="005C59C2">
                            <w:pPr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Oval Callout 4" o:spid="_x0000_s1031" type="#_x0000_t63" style="position:absolute;left:0;text-align:left;margin-left:-32.7pt;margin-top:8.5pt;width:129.75pt;height:83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" adj="20780,26692" fillcolor="white [3201]" strokecolor="#ffc000 [3207]" strokeweight="2.5pt">
                <v:shadow color="#868686"/>
                <v:textbox>
                  <w:txbxContent>
                    <w:p w:rsidR="005C59C2" w:rsidRPr="00AA7E4F" w:rsidRDefault="005C59C2" w:rsidP="005C59C2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  <w:r w:rsidRPr="00AA7E4F">
                        <w:rPr>
                          <w:rFonts w:asciiTheme="minorHAnsi" w:hAnsiTheme="minorHAnsi"/>
                        </w:rPr>
                        <w:t>Enjoy learning new craft techniques</w:t>
                      </w:r>
                    </w:p>
                    <w:p w:rsidR="008B7093" w:rsidRPr="004E13D6" w:rsidRDefault="008B7093" w:rsidP="005C59C2">
                      <w:pPr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B7093" w:rsidRDefault="00AA7E4F" w:rsidP="008B7093">
      <w:pPr>
        <w:jc w:val="center"/>
      </w:pPr>
      <w:r>
        <w:rPr>
          <w:rFonts w:asciiTheme="minorHAnsi" w:hAnsiTheme="minorHAnsi" w:cstheme="minorBid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5118735</wp:posOffset>
                </wp:positionH>
                <wp:positionV relativeFrom="paragraph">
                  <wp:posOffset>53975</wp:posOffset>
                </wp:positionV>
                <wp:extent cx="1304925" cy="1314450"/>
                <wp:effectExtent l="533400" t="38100" r="47625" b="38100"/>
                <wp:wrapNone/>
                <wp:docPr id="3" name="Oval Callou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4925" cy="1314450"/>
                        </a:xfrm>
                        <a:prstGeom prst="wedgeEllipseCallout">
                          <a:avLst>
                            <a:gd name="adj1" fmla="val -84286"/>
                            <a:gd name="adj2" fmla="val 31573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86921" w:rsidRPr="00631033" w:rsidRDefault="00D86921" w:rsidP="00D86921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1033">
                              <w:rPr>
                                <w:sz w:val="24"/>
                                <w:szCs w:val="24"/>
                              </w:rPr>
                              <w:t>This cou</w:t>
                            </w:r>
                            <w:r w:rsidRPr="005C59C2">
                              <w:rPr>
                                <w:i/>
                                <w:sz w:val="24"/>
                                <w:szCs w:val="24"/>
                              </w:rPr>
                              <w:t>r</w:t>
                            </w:r>
                            <w:r w:rsidRPr="00631033">
                              <w:rPr>
                                <w:sz w:val="24"/>
                                <w:szCs w:val="24"/>
                              </w:rPr>
                              <w:t>se is fun, friendly and FREE</w:t>
                            </w:r>
                          </w:p>
                          <w:p w:rsidR="008B7093" w:rsidRPr="00A46D80" w:rsidRDefault="008B7093" w:rsidP="008B709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Oval Callout 3" o:spid="_x0000_s1032" type="#_x0000_t63" style="position:absolute;left:0;text-align:left;margin-left:403.05pt;margin-top:4.25pt;width:102.75pt;height:10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" adj="-7406,17620" fillcolor="white [3201]" strokecolor="#5b9bd5 [3204]" strokeweight="2.5pt">
                <v:shadow color="#868686"/>
                <v:textbox>
                  <w:txbxContent>
                    <w:p w:rsidR="00D86921" w:rsidRPr="00631033" w:rsidRDefault="00D86921" w:rsidP="00D86921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 w:rsidRPr="00631033">
                        <w:rPr>
                          <w:sz w:val="24"/>
                          <w:szCs w:val="24"/>
                        </w:rPr>
                        <w:t>This cou</w:t>
                      </w:r>
                      <w:r w:rsidRPr="005C59C2">
                        <w:rPr>
                          <w:i/>
                          <w:sz w:val="24"/>
                          <w:szCs w:val="24"/>
                        </w:rPr>
                        <w:t>r</w:t>
                      </w:r>
                      <w:r w:rsidRPr="00631033">
                        <w:rPr>
                          <w:sz w:val="24"/>
                          <w:szCs w:val="24"/>
                        </w:rPr>
                        <w:t>se is fun, friendly and FREE</w:t>
                      </w:r>
                    </w:p>
                    <w:p w:rsidR="008B7093" w:rsidRPr="00A46D80" w:rsidRDefault="008B7093" w:rsidP="008B709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AA7E4F" w:rsidRDefault="00AA7E4F" w:rsidP="00AA7E4F">
      <w:pPr>
        <w:jc w:val="center"/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4785360</wp:posOffset>
                </wp:positionH>
                <wp:positionV relativeFrom="paragraph">
                  <wp:posOffset>1735455</wp:posOffset>
                </wp:positionV>
                <wp:extent cx="1743075" cy="1257300"/>
                <wp:effectExtent l="190500" t="342900" r="47625" b="38100"/>
                <wp:wrapNone/>
                <wp:docPr id="1" name="Oval Callou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3075" cy="1257300"/>
                        </a:xfrm>
                        <a:prstGeom prst="wedgeEllipseCallout">
                          <a:avLst>
                            <a:gd name="adj1" fmla="val -56990"/>
                            <a:gd name="adj2" fmla="val -71381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86921" w:rsidRPr="00631033" w:rsidRDefault="00D86921" w:rsidP="00D86921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1033">
                              <w:rPr>
                                <w:sz w:val="24"/>
                                <w:szCs w:val="24"/>
                              </w:rPr>
                              <w:t>Work with a supportive and experienced tutor</w:t>
                            </w:r>
                          </w:p>
                          <w:p w:rsidR="008B7093" w:rsidRPr="00A46D80" w:rsidRDefault="008B7093" w:rsidP="008B7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Oval Callout 1" o:spid="_x0000_s1033" type="#_x0000_t63" style="position:absolute;left:0;text-align:left;margin-left:376.8pt;margin-top:136.65pt;width:137.25pt;height:9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" adj="-1510,-4618" fillcolor="white [3201]" strokecolor="#ed7d31 [3205]" strokeweight="2.5pt">
                <v:shadow color="#868686"/>
                <v:textbox>
                  <w:txbxContent>
                    <w:p w:rsidR="00D86921" w:rsidRPr="00631033" w:rsidRDefault="00D86921" w:rsidP="00D86921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 w:rsidRPr="00631033">
                        <w:rPr>
                          <w:sz w:val="24"/>
                          <w:szCs w:val="24"/>
                        </w:rPr>
                        <w:t>Work with a supportive and experienced tutor</w:t>
                      </w:r>
                    </w:p>
                    <w:p w:rsidR="008B7093" w:rsidRPr="00A46D80" w:rsidRDefault="008B7093" w:rsidP="008B7093"/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-453390</wp:posOffset>
                </wp:positionH>
                <wp:positionV relativeFrom="paragraph">
                  <wp:posOffset>1610995</wp:posOffset>
                </wp:positionV>
                <wp:extent cx="1752600" cy="1247775"/>
                <wp:effectExtent l="38100" t="38100" r="323850" b="47625"/>
                <wp:wrapNone/>
                <wp:docPr id="2" name="Oval Callou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1247775"/>
                        </a:xfrm>
                        <a:prstGeom prst="wedgeEllipseCallout">
                          <a:avLst>
                            <a:gd name="adj1" fmla="val 65881"/>
                            <a:gd name="adj2" fmla="val 12096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E13D6" w:rsidRPr="004E13D6" w:rsidRDefault="004E13D6" w:rsidP="004E13D6">
                            <w:pPr>
                              <w:jc w:val="center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  <w:r w:rsidRPr="004E13D6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Make your own Christmas decorations and presents</w:t>
                            </w:r>
                            <w:r w:rsidR="00782399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8B7093" w:rsidRPr="00A46D80" w:rsidRDefault="008B7093" w:rsidP="008B7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Oval Callout 2" o:spid="_x0000_s1034" type="#_x0000_t63" style="position:absolute;left:0;text-align:left;margin-left:-35.7pt;margin-top:126.85pt;width:138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" adj="25030,13413" fillcolor="white [3201]" strokecolor="#4472c4 [3208]" strokeweight="2.5pt">
                <v:shadow color="#868686"/>
                <v:textbox>
                  <w:txbxContent>
                    <w:p w:rsidR="004E13D6" w:rsidRPr="004E13D6" w:rsidRDefault="004E13D6" w:rsidP="004E13D6">
                      <w:pPr>
                        <w:jc w:val="center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  <w:r w:rsidRPr="004E13D6">
                        <w:rPr>
                          <w:rFonts w:asciiTheme="minorHAnsi" w:hAnsiTheme="minorHAnsi"/>
                          <w:sz w:val="24"/>
                          <w:szCs w:val="24"/>
                        </w:rPr>
                        <w:t>Make your own Christmas decorations and presents</w:t>
                      </w:r>
                      <w:r w:rsidR="00782399">
                        <w:rPr>
                          <w:rFonts w:asciiTheme="minorHAnsi" w:hAnsiTheme="minorHAnsi"/>
                          <w:sz w:val="24"/>
                          <w:szCs w:val="24"/>
                        </w:rPr>
                        <w:t>.</w:t>
                      </w:r>
                    </w:p>
                    <w:p w:rsidR="008B7093" w:rsidRPr="00A46D80" w:rsidRDefault="008B7093" w:rsidP="008B7093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FFFFFF"/>
          <w:sz w:val="20"/>
          <w:szCs w:val="20"/>
          <w:lang w:eastAsia="en-GB"/>
        </w:rPr>
        <w:drawing>
          <wp:inline distT="0" distB="0" distL="0" distR="0" wp14:anchorId="3646666A" wp14:editId="45D3AFBF">
            <wp:extent cx="4335934" cy="3239770"/>
            <wp:effectExtent l="0" t="0" r="7620" b="0"/>
            <wp:docPr id="13" name="Picture 13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911" cy="3245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30A2" w:rsidRPr="00AA7E4F" w:rsidRDefault="001730A2" w:rsidP="00AA7E4F">
      <w:pPr>
        <w:jc w:val="center"/>
      </w:pPr>
      <w:r>
        <w:rPr>
          <w:rFonts w:asciiTheme="minorHAnsi" w:hAnsiTheme="minorHAnsi" w:cs="Calibri"/>
          <w:b/>
          <w:sz w:val="28"/>
          <w:szCs w:val="28"/>
        </w:rPr>
        <w:t>Register your interest in one of the following ways</w:t>
      </w:r>
    </w:p>
    <w:p w:rsidR="001730A2" w:rsidRDefault="001730A2" w:rsidP="001730A2">
      <w:pPr>
        <w:pStyle w:val="ListParagraph"/>
        <w:numPr>
          <w:ilvl w:val="0"/>
          <w:numId w:val="2"/>
        </w:numPr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 xml:space="preserve">use our website - </w:t>
      </w:r>
      <w:hyperlink r:id="rId8" w:history="1">
        <w:r w:rsidRPr="00F63766">
          <w:rPr>
            <w:rStyle w:val="Hyperlink"/>
            <w:rFonts w:asciiTheme="minorHAnsi" w:hAnsiTheme="minorHAnsi" w:cs="Calibri"/>
            <w:b/>
            <w:color w:val="0070C0"/>
            <w:sz w:val="28"/>
            <w:szCs w:val="28"/>
          </w:rPr>
          <w:t>www.learntelford.ac.uk</w:t>
        </w:r>
      </w:hyperlink>
    </w:p>
    <w:p w:rsidR="001730A2" w:rsidRDefault="001730A2" w:rsidP="001730A2">
      <w:pPr>
        <w:pStyle w:val="ListParagraph"/>
        <w:numPr>
          <w:ilvl w:val="0"/>
          <w:numId w:val="1"/>
        </w:numPr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complete</w:t>
      </w:r>
      <w:r w:rsidRPr="005216C5">
        <w:rPr>
          <w:rFonts w:asciiTheme="minorHAnsi" w:hAnsiTheme="minorHAnsi" w:cs="Calibri"/>
          <w:b/>
          <w:sz w:val="28"/>
          <w:szCs w:val="28"/>
        </w:rPr>
        <w:t xml:space="preserve"> the form overleaf and hand</w:t>
      </w:r>
      <w:r>
        <w:rPr>
          <w:rFonts w:asciiTheme="minorHAnsi" w:hAnsiTheme="minorHAnsi" w:cs="Calibri"/>
          <w:b/>
          <w:sz w:val="28"/>
          <w:szCs w:val="28"/>
        </w:rPr>
        <w:t xml:space="preserve"> it in at the school office</w:t>
      </w:r>
    </w:p>
    <w:p w:rsidR="001730A2" w:rsidRDefault="001730A2" w:rsidP="001730A2">
      <w:pPr>
        <w:pStyle w:val="ListParagraph"/>
        <w:numPr>
          <w:ilvl w:val="0"/>
          <w:numId w:val="1"/>
        </w:numPr>
        <w:tabs>
          <w:tab w:val="left" w:pos="1710"/>
        </w:tabs>
        <w:rPr>
          <w:rFonts w:asciiTheme="minorHAnsi" w:hAnsiTheme="minorHAnsi" w:cs="Calibri"/>
          <w:b/>
          <w:sz w:val="28"/>
          <w:szCs w:val="28"/>
        </w:rPr>
      </w:pPr>
      <w:r>
        <w:rPr>
          <w:rFonts w:asciiTheme="minorHAnsi" w:hAnsiTheme="minorHAnsi" w:cs="Calibri"/>
          <w:b/>
          <w:sz w:val="28"/>
          <w:szCs w:val="28"/>
        </w:rPr>
        <w:t>phone 01952 382888</w:t>
      </w: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4E5D1E" w:rsidRPr="00AA7E4F" w:rsidRDefault="004E5D1E" w:rsidP="004E5D1E">
      <w:pPr>
        <w:widowControl w:val="0"/>
        <w:rPr>
          <w:rFonts w:asciiTheme="minorHAnsi" w:hAnsiTheme="minorHAnsi"/>
          <w:b/>
          <w:sz w:val="28"/>
          <w:szCs w:val="28"/>
        </w:rPr>
      </w:pPr>
      <w:r w:rsidRPr="00AA7E4F">
        <w:rPr>
          <w:rFonts w:asciiTheme="minorHAnsi" w:hAnsiTheme="minorHAnsi"/>
          <w:sz w:val="28"/>
          <w:szCs w:val="28"/>
        </w:rPr>
        <w:t xml:space="preserve">Please return your slip to your School Administrator to book your place on the </w:t>
      </w:r>
      <w:r w:rsidR="00AA7E4F" w:rsidRPr="00AA7E4F">
        <w:rPr>
          <w:rFonts w:asciiTheme="minorHAnsi" w:hAnsiTheme="minorHAnsi"/>
          <w:b/>
          <w:sz w:val="28"/>
          <w:szCs w:val="28"/>
        </w:rPr>
        <w:t xml:space="preserve">Christmas </w:t>
      </w:r>
      <w:r w:rsidR="00D86921" w:rsidRPr="00AA7E4F">
        <w:rPr>
          <w:rFonts w:asciiTheme="minorHAnsi" w:hAnsiTheme="minorHAnsi"/>
          <w:b/>
          <w:sz w:val="28"/>
          <w:szCs w:val="28"/>
        </w:rPr>
        <w:t>Craft</w:t>
      </w:r>
      <w:r w:rsidR="004E13D6" w:rsidRPr="00AA7E4F">
        <w:rPr>
          <w:rFonts w:asciiTheme="minorHAnsi" w:hAnsiTheme="minorHAnsi"/>
          <w:b/>
          <w:sz w:val="28"/>
          <w:szCs w:val="28"/>
        </w:rPr>
        <w:t>s</w:t>
      </w:r>
      <w:r w:rsidRPr="00AA7E4F">
        <w:rPr>
          <w:rFonts w:asciiTheme="minorHAnsi" w:hAnsiTheme="minorHAnsi"/>
          <w:b/>
          <w:sz w:val="28"/>
          <w:szCs w:val="28"/>
        </w:rPr>
        <w:t xml:space="preserve"> </w:t>
      </w:r>
      <w:r w:rsidRPr="00AA7E4F">
        <w:rPr>
          <w:rFonts w:asciiTheme="minorHAnsi" w:hAnsiTheme="minorHAnsi"/>
          <w:sz w:val="28"/>
          <w:szCs w:val="28"/>
        </w:rPr>
        <w:t>course at</w:t>
      </w:r>
      <w:r w:rsidRPr="00AA7E4F">
        <w:rPr>
          <w:rFonts w:asciiTheme="minorHAnsi" w:hAnsiTheme="minorHAnsi"/>
          <w:b/>
          <w:sz w:val="28"/>
          <w:szCs w:val="28"/>
        </w:rPr>
        <w:t xml:space="preserve"> </w:t>
      </w:r>
      <w:r w:rsidR="00AA7E4F" w:rsidRPr="00AA7E4F">
        <w:rPr>
          <w:rFonts w:asciiTheme="minorHAnsi" w:hAnsiTheme="minorHAnsi"/>
          <w:b/>
          <w:sz w:val="28"/>
          <w:szCs w:val="28"/>
        </w:rPr>
        <w:t>Donnington Wood Junior</w:t>
      </w:r>
      <w:r w:rsidR="00D86921" w:rsidRPr="00AA7E4F">
        <w:rPr>
          <w:rFonts w:asciiTheme="minorHAnsi" w:hAnsiTheme="minorHAnsi"/>
          <w:b/>
          <w:sz w:val="28"/>
          <w:szCs w:val="28"/>
        </w:rPr>
        <w:t xml:space="preserve"> School</w:t>
      </w:r>
      <w:r w:rsidRPr="00AA7E4F">
        <w:rPr>
          <w:rFonts w:asciiTheme="minorHAnsi" w:hAnsiTheme="minorHAnsi"/>
          <w:sz w:val="28"/>
          <w:szCs w:val="28"/>
        </w:rPr>
        <w:t xml:space="preserve"> running</w:t>
      </w:r>
      <w:r w:rsidR="004E13D6" w:rsidRPr="00AA7E4F">
        <w:rPr>
          <w:rFonts w:asciiTheme="minorHAnsi" w:hAnsiTheme="minorHAnsi"/>
          <w:b/>
          <w:sz w:val="28"/>
          <w:szCs w:val="28"/>
        </w:rPr>
        <w:t xml:space="preserve"> </w:t>
      </w:r>
      <w:r w:rsidR="00AA7E4F" w:rsidRPr="00AA7E4F">
        <w:rPr>
          <w:rFonts w:asciiTheme="minorHAnsi" w:hAnsiTheme="minorHAnsi"/>
          <w:b/>
          <w:sz w:val="28"/>
          <w:szCs w:val="28"/>
        </w:rPr>
        <w:t xml:space="preserve">Monday </w:t>
      </w:r>
      <w:r w:rsidR="004E13D6" w:rsidRPr="00AA7E4F">
        <w:rPr>
          <w:rFonts w:asciiTheme="minorHAnsi" w:hAnsiTheme="minorHAnsi"/>
          <w:b/>
          <w:sz w:val="28"/>
          <w:szCs w:val="28"/>
        </w:rPr>
        <w:t>5</w:t>
      </w:r>
      <w:r w:rsidR="00AA7E4F" w:rsidRPr="00AA7E4F">
        <w:rPr>
          <w:rFonts w:asciiTheme="minorHAnsi" w:hAnsiTheme="minorHAnsi"/>
          <w:b/>
          <w:sz w:val="28"/>
          <w:szCs w:val="28"/>
        </w:rPr>
        <w:t>th November 2018 to 10</w:t>
      </w:r>
      <w:r w:rsidR="00AA7E4F" w:rsidRPr="00AA7E4F">
        <w:rPr>
          <w:rFonts w:asciiTheme="minorHAnsi" w:hAnsiTheme="minorHAnsi"/>
          <w:b/>
          <w:sz w:val="28"/>
          <w:szCs w:val="28"/>
          <w:vertAlign w:val="superscript"/>
        </w:rPr>
        <w:t>th</w:t>
      </w:r>
      <w:r w:rsidR="00AA7E4F" w:rsidRPr="00AA7E4F">
        <w:rPr>
          <w:rFonts w:asciiTheme="minorHAnsi" w:hAnsiTheme="minorHAnsi"/>
          <w:b/>
          <w:sz w:val="28"/>
          <w:szCs w:val="28"/>
        </w:rPr>
        <w:t xml:space="preserve"> </w:t>
      </w:r>
      <w:r w:rsidR="004E13D6" w:rsidRPr="00AA7E4F">
        <w:rPr>
          <w:rFonts w:asciiTheme="minorHAnsi" w:hAnsiTheme="minorHAnsi"/>
          <w:b/>
          <w:sz w:val="28"/>
          <w:szCs w:val="28"/>
        </w:rPr>
        <w:t>December 2018</w:t>
      </w:r>
      <w:r w:rsidRPr="00AA7E4F">
        <w:rPr>
          <w:rFonts w:asciiTheme="minorHAnsi" w:hAnsiTheme="minorHAnsi"/>
          <w:b/>
          <w:sz w:val="28"/>
          <w:szCs w:val="28"/>
        </w:rPr>
        <w:t xml:space="preserve">, </w:t>
      </w:r>
      <w:r w:rsidRPr="00AA7E4F">
        <w:rPr>
          <w:rFonts w:asciiTheme="minorHAnsi" w:hAnsiTheme="minorHAnsi"/>
          <w:sz w:val="28"/>
          <w:szCs w:val="28"/>
        </w:rPr>
        <w:t>from</w:t>
      </w:r>
      <w:r w:rsidRPr="00AA7E4F">
        <w:rPr>
          <w:rFonts w:asciiTheme="minorHAnsi" w:hAnsiTheme="minorHAnsi"/>
          <w:b/>
          <w:sz w:val="28"/>
          <w:szCs w:val="28"/>
        </w:rPr>
        <w:t xml:space="preserve"> 1</w:t>
      </w:r>
      <w:r w:rsidR="00AA7E4F" w:rsidRPr="00AA7E4F">
        <w:rPr>
          <w:rFonts w:asciiTheme="minorHAnsi" w:hAnsiTheme="minorHAnsi"/>
          <w:b/>
          <w:sz w:val="28"/>
          <w:szCs w:val="28"/>
        </w:rPr>
        <w:t xml:space="preserve">2:45 </w:t>
      </w:r>
      <w:r w:rsidRPr="00AA7E4F">
        <w:rPr>
          <w:rFonts w:asciiTheme="minorHAnsi" w:hAnsiTheme="minorHAnsi"/>
          <w:b/>
          <w:sz w:val="28"/>
          <w:szCs w:val="28"/>
        </w:rPr>
        <w:t xml:space="preserve">pm to </w:t>
      </w:r>
      <w:r w:rsidR="00AA7E4F" w:rsidRPr="00AA7E4F">
        <w:rPr>
          <w:rFonts w:asciiTheme="minorHAnsi" w:hAnsiTheme="minorHAnsi"/>
          <w:b/>
          <w:sz w:val="28"/>
          <w:szCs w:val="28"/>
        </w:rPr>
        <w:t>2:45</w:t>
      </w:r>
      <w:r w:rsidRPr="00AA7E4F">
        <w:rPr>
          <w:rFonts w:asciiTheme="minorHAnsi" w:hAnsiTheme="minorHAnsi"/>
          <w:b/>
          <w:sz w:val="28"/>
          <w:szCs w:val="28"/>
        </w:rPr>
        <w:t>pm.</w:t>
      </w:r>
      <w:r w:rsidR="00AA7E4F">
        <w:rPr>
          <w:rFonts w:asciiTheme="minorHAnsi" w:hAnsiTheme="minorHAnsi"/>
          <w:b/>
          <w:sz w:val="28"/>
          <w:szCs w:val="28"/>
        </w:rPr>
        <w:t xml:space="preserve"> Please b</w:t>
      </w:r>
      <w:bookmarkStart w:id="0" w:name="_GoBack"/>
      <w:bookmarkEnd w:id="0"/>
      <w:r w:rsidR="00AA7E4F">
        <w:rPr>
          <w:rFonts w:asciiTheme="minorHAnsi" w:hAnsiTheme="minorHAnsi"/>
          <w:b/>
          <w:sz w:val="28"/>
          <w:szCs w:val="28"/>
        </w:rPr>
        <w:t>ring ID with you.</w:t>
      </w:r>
    </w:p>
    <w:p w:rsidR="004E5D1E" w:rsidRPr="00EF13E0" w:rsidRDefault="004E5D1E" w:rsidP="004E5D1E">
      <w:pPr>
        <w:rPr>
          <w:sz w:val="32"/>
        </w:rPr>
      </w:pPr>
    </w:p>
    <w:p w:rsidR="00AA7E4F" w:rsidRDefault="00AA7E4F" w:rsidP="00AA7E4F">
      <w:pPr>
        <w:widowControl w:val="0"/>
        <w:tabs>
          <w:tab w:val="right" w:pos="9781"/>
        </w:tabs>
        <w:spacing w:after="24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260"/>
        <w:gridCol w:w="3396"/>
      </w:tblGrid>
      <w:tr w:rsidR="00AA7E4F" w:rsidTr="00A747ED">
        <w:tc>
          <w:tcPr>
            <w:tcW w:w="2972" w:type="dxa"/>
          </w:tcPr>
          <w:p w:rsidR="00AA7E4F" w:rsidRPr="00A8293C" w:rsidRDefault="00AA7E4F" w:rsidP="00A747ED">
            <w:pPr>
              <w:widowControl w:val="0"/>
              <w:tabs>
                <w:tab w:val="right" w:pos="9781"/>
              </w:tabs>
              <w:spacing w:after="240"/>
              <w:rPr>
                <w:sz w:val="28"/>
                <w:szCs w:val="28"/>
              </w:rPr>
            </w:pPr>
            <w:r w:rsidRPr="00A8293C">
              <w:rPr>
                <w:sz w:val="28"/>
                <w:szCs w:val="28"/>
              </w:rPr>
              <w:t>Child’s Name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6656" w:type="dxa"/>
            <w:gridSpan w:val="2"/>
          </w:tcPr>
          <w:p w:rsidR="00AA7E4F" w:rsidRPr="00A8293C" w:rsidRDefault="00AA7E4F" w:rsidP="00A747ED">
            <w:pPr>
              <w:widowControl w:val="0"/>
              <w:tabs>
                <w:tab w:val="right" w:pos="9781"/>
              </w:tabs>
              <w:spacing w:after="240"/>
              <w:rPr>
                <w:sz w:val="28"/>
                <w:szCs w:val="28"/>
              </w:rPr>
            </w:pPr>
          </w:p>
        </w:tc>
      </w:tr>
      <w:tr w:rsidR="00AA7E4F" w:rsidTr="00A747ED">
        <w:tc>
          <w:tcPr>
            <w:tcW w:w="2972" w:type="dxa"/>
          </w:tcPr>
          <w:p w:rsidR="00AA7E4F" w:rsidRPr="00A8293C" w:rsidRDefault="00AA7E4F" w:rsidP="00A747ED">
            <w:pPr>
              <w:widowControl w:val="0"/>
              <w:tabs>
                <w:tab w:val="right" w:pos="9781"/>
              </w:tabs>
              <w:spacing w:after="240"/>
              <w:rPr>
                <w:sz w:val="28"/>
                <w:szCs w:val="28"/>
              </w:rPr>
            </w:pPr>
            <w:r w:rsidRPr="00A8293C">
              <w:rPr>
                <w:sz w:val="28"/>
                <w:szCs w:val="28"/>
              </w:rPr>
              <w:t>Name of adult attending</w:t>
            </w:r>
            <w:r>
              <w:rPr>
                <w:sz w:val="28"/>
                <w:szCs w:val="28"/>
              </w:rPr>
              <w:t>:</w:t>
            </w:r>
            <w:r w:rsidRPr="00A8293C">
              <w:rPr>
                <w:sz w:val="28"/>
                <w:szCs w:val="28"/>
              </w:rPr>
              <w:t xml:space="preserve"> </w:t>
            </w:r>
          </w:p>
        </w:tc>
        <w:tc>
          <w:tcPr>
            <w:tcW w:w="6656" w:type="dxa"/>
            <w:gridSpan w:val="2"/>
          </w:tcPr>
          <w:p w:rsidR="00AA7E4F" w:rsidRPr="00A8293C" w:rsidRDefault="00AA7E4F" w:rsidP="00A747ED">
            <w:pPr>
              <w:widowControl w:val="0"/>
              <w:tabs>
                <w:tab w:val="right" w:pos="9781"/>
              </w:tabs>
              <w:spacing w:after="240"/>
              <w:rPr>
                <w:sz w:val="28"/>
                <w:szCs w:val="28"/>
              </w:rPr>
            </w:pPr>
          </w:p>
        </w:tc>
      </w:tr>
      <w:tr w:rsidR="00AA7E4F" w:rsidTr="00A747ED">
        <w:tc>
          <w:tcPr>
            <w:tcW w:w="2972" w:type="dxa"/>
          </w:tcPr>
          <w:p w:rsidR="00AA7E4F" w:rsidRPr="00A8293C" w:rsidRDefault="00AA7E4F" w:rsidP="00A747ED">
            <w:pPr>
              <w:widowControl w:val="0"/>
              <w:tabs>
                <w:tab w:val="right" w:pos="9781"/>
              </w:tabs>
              <w:spacing w:after="240"/>
              <w:rPr>
                <w:sz w:val="28"/>
                <w:szCs w:val="28"/>
              </w:rPr>
            </w:pPr>
            <w:r w:rsidRPr="00A8293C">
              <w:rPr>
                <w:sz w:val="28"/>
                <w:szCs w:val="28"/>
              </w:rPr>
              <w:t>Contact number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6656" w:type="dxa"/>
            <w:gridSpan w:val="2"/>
          </w:tcPr>
          <w:p w:rsidR="00AA7E4F" w:rsidRPr="00A8293C" w:rsidRDefault="00AA7E4F" w:rsidP="00A747ED">
            <w:pPr>
              <w:widowControl w:val="0"/>
              <w:tabs>
                <w:tab w:val="right" w:pos="9781"/>
              </w:tabs>
              <w:spacing w:after="240"/>
              <w:rPr>
                <w:sz w:val="28"/>
                <w:szCs w:val="28"/>
              </w:rPr>
            </w:pPr>
          </w:p>
        </w:tc>
      </w:tr>
      <w:tr w:rsidR="00AA7E4F" w:rsidTr="00A747ED">
        <w:tc>
          <w:tcPr>
            <w:tcW w:w="2972" w:type="dxa"/>
          </w:tcPr>
          <w:p w:rsidR="00AA7E4F" w:rsidRPr="00A8293C" w:rsidRDefault="00AA7E4F" w:rsidP="00A747ED">
            <w:pPr>
              <w:widowControl w:val="0"/>
              <w:tabs>
                <w:tab w:val="right" w:pos="9781"/>
              </w:tabs>
              <w:spacing w:after="240"/>
              <w:rPr>
                <w:sz w:val="28"/>
                <w:szCs w:val="28"/>
              </w:rPr>
            </w:pPr>
            <w:r w:rsidRPr="00A8293C">
              <w:rPr>
                <w:sz w:val="28"/>
                <w:szCs w:val="28"/>
              </w:rPr>
              <w:t>Free Crèche?</w:t>
            </w:r>
          </w:p>
        </w:tc>
        <w:tc>
          <w:tcPr>
            <w:tcW w:w="3260" w:type="dxa"/>
          </w:tcPr>
          <w:p w:rsidR="00AA7E4F" w:rsidRPr="00A8293C" w:rsidRDefault="00AA7E4F" w:rsidP="00A747ED">
            <w:pPr>
              <w:widowControl w:val="0"/>
              <w:tabs>
                <w:tab w:val="right" w:pos="9781"/>
              </w:tabs>
              <w:spacing w:after="240"/>
              <w:rPr>
                <w:sz w:val="28"/>
                <w:szCs w:val="28"/>
              </w:rPr>
            </w:pPr>
            <w:r w:rsidRPr="00A8293C">
              <w:rPr>
                <w:sz w:val="28"/>
                <w:szCs w:val="28"/>
              </w:rPr>
              <w:t>YES</w:t>
            </w:r>
          </w:p>
        </w:tc>
        <w:tc>
          <w:tcPr>
            <w:tcW w:w="3396" w:type="dxa"/>
          </w:tcPr>
          <w:p w:rsidR="00AA7E4F" w:rsidRPr="00A8293C" w:rsidRDefault="00AA7E4F" w:rsidP="00A747ED">
            <w:pPr>
              <w:widowControl w:val="0"/>
              <w:tabs>
                <w:tab w:val="right" w:pos="9781"/>
              </w:tabs>
              <w:spacing w:after="240"/>
              <w:rPr>
                <w:sz w:val="28"/>
                <w:szCs w:val="28"/>
              </w:rPr>
            </w:pPr>
            <w:r w:rsidRPr="00A8293C">
              <w:rPr>
                <w:sz w:val="28"/>
                <w:szCs w:val="28"/>
              </w:rPr>
              <w:t>NO</w:t>
            </w:r>
          </w:p>
        </w:tc>
      </w:tr>
    </w:tbl>
    <w:p w:rsidR="00AA7E4F" w:rsidRDefault="00AA7E4F" w:rsidP="00AA7E4F">
      <w:pPr>
        <w:widowControl w:val="0"/>
        <w:tabs>
          <w:tab w:val="right" w:pos="9781"/>
        </w:tabs>
        <w:spacing w:after="240"/>
      </w:pPr>
    </w:p>
    <w:p w:rsidR="004E5D1E" w:rsidRPr="0083774D" w:rsidRDefault="004E5D1E" w:rsidP="004E5D1E">
      <w:pPr>
        <w:widowControl w:val="0"/>
        <w:tabs>
          <w:tab w:val="right" w:pos="9781"/>
        </w:tabs>
        <w:spacing w:after="120"/>
      </w:pPr>
    </w:p>
    <w:sectPr w:rsidR="004E5D1E" w:rsidRPr="0083774D" w:rsidSect="00BA0939">
      <w:head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A8F" w:rsidRDefault="00936A8F" w:rsidP="00936A8F">
      <w:r>
        <w:separator/>
      </w:r>
    </w:p>
  </w:endnote>
  <w:endnote w:type="continuationSeparator" w:id="0">
    <w:p w:rsidR="00936A8F" w:rsidRDefault="00936A8F" w:rsidP="00936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A8F" w:rsidRDefault="00936A8F" w:rsidP="00936A8F">
      <w:r>
        <w:separator/>
      </w:r>
    </w:p>
  </w:footnote>
  <w:footnote w:type="continuationSeparator" w:id="0">
    <w:p w:rsidR="00936A8F" w:rsidRDefault="00936A8F" w:rsidP="00936A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8F" w:rsidRDefault="00936A8F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9D51F62" wp14:editId="5021AC5F">
          <wp:simplePos x="0" y="0"/>
          <wp:positionH relativeFrom="page">
            <wp:posOffset>-20890</wp:posOffset>
          </wp:positionH>
          <wp:positionV relativeFrom="paragraph">
            <wp:posOffset>-473600</wp:posOffset>
          </wp:positionV>
          <wp:extent cx="7560000" cy="10698766"/>
          <wp:effectExtent l="0" t="0" r="3175" b="762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arn Telford Job Box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8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997CC2"/>
    <w:multiLevelType w:val="hybridMultilevel"/>
    <w:tmpl w:val="BF76B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E1F1E"/>
    <w:multiLevelType w:val="hybridMultilevel"/>
    <w:tmpl w:val="E81C11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8F"/>
    <w:rsid w:val="00000780"/>
    <w:rsid w:val="00035F25"/>
    <w:rsid w:val="00051E9F"/>
    <w:rsid w:val="00060B3A"/>
    <w:rsid w:val="00074C6E"/>
    <w:rsid w:val="0008297F"/>
    <w:rsid w:val="00123FBA"/>
    <w:rsid w:val="00170304"/>
    <w:rsid w:val="001730A2"/>
    <w:rsid w:val="0018635F"/>
    <w:rsid w:val="001D3B53"/>
    <w:rsid w:val="001D7283"/>
    <w:rsid w:val="002C1C50"/>
    <w:rsid w:val="002E4ECE"/>
    <w:rsid w:val="002F0334"/>
    <w:rsid w:val="00343AE9"/>
    <w:rsid w:val="003628A0"/>
    <w:rsid w:val="003E733C"/>
    <w:rsid w:val="0040631F"/>
    <w:rsid w:val="004E13D6"/>
    <w:rsid w:val="004E5832"/>
    <w:rsid w:val="004E5D1E"/>
    <w:rsid w:val="005216C5"/>
    <w:rsid w:val="00535A6B"/>
    <w:rsid w:val="005A3ACC"/>
    <w:rsid w:val="005A48E8"/>
    <w:rsid w:val="005C59C2"/>
    <w:rsid w:val="00631033"/>
    <w:rsid w:val="00696654"/>
    <w:rsid w:val="006A6AFD"/>
    <w:rsid w:val="006E6B98"/>
    <w:rsid w:val="00782399"/>
    <w:rsid w:val="00852F75"/>
    <w:rsid w:val="00882681"/>
    <w:rsid w:val="008B530C"/>
    <w:rsid w:val="008B7093"/>
    <w:rsid w:val="008C1519"/>
    <w:rsid w:val="00936A8F"/>
    <w:rsid w:val="00996CC6"/>
    <w:rsid w:val="00A104F0"/>
    <w:rsid w:val="00A45B91"/>
    <w:rsid w:val="00A72F3F"/>
    <w:rsid w:val="00A744E9"/>
    <w:rsid w:val="00A959C6"/>
    <w:rsid w:val="00AA7E4F"/>
    <w:rsid w:val="00AD57A4"/>
    <w:rsid w:val="00AF7FB1"/>
    <w:rsid w:val="00B13968"/>
    <w:rsid w:val="00B31269"/>
    <w:rsid w:val="00B64003"/>
    <w:rsid w:val="00BA0939"/>
    <w:rsid w:val="00C67BA6"/>
    <w:rsid w:val="00CA4580"/>
    <w:rsid w:val="00CF055F"/>
    <w:rsid w:val="00D301C6"/>
    <w:rsid w:val="00D33F03"/>
    <w:rsid w:val="00D73E68"/>
    <w:rsid w:val="00D86921"/>
    <w:rsid w:val="00DB23E9"/>
    <w:rsid w:val="00EA5BE3"/>
    <w:rsid w:val="00EE76AD"/>
    <w:rsid w:val="00F63766"/>
    <w:rsid w:val="00FA3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972108-1C78-470B-B473-6EDF4E36F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6A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6A8F"/>
  </w:style>
  <w:style w:type="paragraph" w:styleId="Footer">
    <w:name w:val="footer"/>
    <w:basedOn w:val="Normal"/>
    <w:link w:val="FooterChar"/>
    <w:uiPriority w:val="99"/>
    <w:unhideWhenUsed/>
    <w:rsid w:val="00936A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6A8F"/>
  </w:style>
  <w:style w:type="character" w:styleId="Hyperlink">
    <w:name w:val="Hyperlink"/>
    <w:rsid w:val="00074C6E"/>
    <w:rPr>
      <w:u w:val="single"/>
    </w:rPr>
  </w:style>
  <w:style w:type="paragraph" w:styleId="ListParagraph">
    <w:name w:val="List Paragraph"/>
    <w:basedOn w:val="Normal"/>
    <w:uiPriority w:val="34"/>
    <w:qFormat/>
    <w:rsid w:val="005216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7FB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FB1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2F0334"/>
    <w:rPr>
      <w:rFonts w:asciiTheme="minorHAnsi" w:hAnsiTheme="minorHAnsi" w:cstheme="minorBidi"/>
    </w:rPr>
  </w:style>
  <w:style w:type="table" w:styleId="TableGrid">
    <w:name w:val="Table Grid"/>
    <w:basedOn w:val="TableNormal"/>
    <w:uiPriority w:val="39"/>
    <w:rsid w:val="00AA7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2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4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55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03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45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0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arntelford.ac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FA32BD68</Template>
  <TotalTime>1</TotalTime>
  <Pages>2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Knight, Christopher</dc:creator>
  <cp:keywords/>
  <dc:description/>
  <cp:lastModifiedBy>Williams, Rachel</cp:lastModifiedBy>
  <cp:revision>2</cp:revision>
  <cp:lastPrinted>2018-07-04T08:06:00Z</cp:lastPrinted>
  <dcterms:created xsi:type="dcterms:W3CDTF">2018-10-09T15:17:00Z</dcterms:created>
  <dcterms:modified xsi:type="dcterms:W3CDTF">2018-10-09T15:17:00Z</dcterms:modified>
</cp:coreProperties>
</file>