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A8F" w:rsidRDefault="00936A8F" w:rsidP="00936A8F"/>
    <w:p w:rsidR="00936A8F" w:rsidRPr="00936A8F" w:rsidRDefault="00936A8F" w:rsidP="00936A8F"/>
    <w:p w:rsidR="00936A8F" w:rsidRPr="00936A8F" w:rsidRDefault="00936A8F" w:rsidP="00936A8F"/>
    <w:p w:rsidR="00936A8F" w:rsidRDefault="00936A8F" w:rsidP="00936A8F"/>
    <w:p w:rsidR="001D3B53" w:rsidRDefault="001D3B53" w:rsidP="00936A8F"/>
    <w:p w:rsidR="00A959C6" w:rsidRPr="00A959C6" w:rsidRDefault="00A959C6" w:rsidP="00936A8F">
      <w:pPr>
        <w:rPr>
          <w:sz w:val="12"/>
        </w:rPr>
      </w:pPr>
    </w:p>
    <w:p w:rsidR="008B530C" w:rsidRPr="002E4ECE" w:rsidRDefault="008B530C" w:rsidP="002E4ECE">
      <w:pPr>
        <w:rPr>
          <w:sz w:val="32"/>
        </w:rPr>
      </w:pPr>
    </w:p>
    <w:p w:rsidR="00CC16F9" w:rsidRPr="00CC16F9" w:rsidRDefault="00CC16F9" w:rsidP="00CC16F9">
      <w:pPr>
        <w:tabs>
          <w:tab w:val="left" w:pos="3659"/>
          <w:tab w:val="center" w:pos="4513"/>
        </w:tabs>
        <w:spacing w:after="200" w:line="276" w:lineRule="auto"/>
        <w:jc w:val="center"/>
        <w:rPr>
          <w:rFonts w:asciiTheme="minorHAnsi" w:eastAsiaTheme="minorEastAsia" w:hAnsiTheme="minorHAnsi" w:cstheme="minorBidi"/>
          <w:b/>
          <w:sz w:val="40"/>
          <w:szCs w:val="40"/>
          <w:lang w:eastAsia="en-GB"/>
        </w:rPr>
      </w:pPr>
      <w:r w:rsidRPr="00CC16F9">
        <w:rPr>
          <w:rFonts w:asciiTheme="minorHAnsi" w:eastAsiaTheme="minorEastAsia" w:hAnsiTheme="minorHAnsi" w:cstheme="minorBidi"/>
          <w:b/>
          <w:sz w:val="40"/>
          <w:szCs w:val="40"/>
          <w:lang w:eastAsia="en-GB"/>
        </w:rPr>
        <w:t>Donnington Wood Infant AND Junior School</w:t>
      </w:r>
    </w:p>
    <w:p w:rsidR="00CC16F9" w:rsidRPr="00CC16F9" w:rsidRDefault="00CC16F9" w:rsidP="00CC16F9">
      <w:pPr>
        <w:tabs>
          <w:tab w:val="left" w:pos="3659"/>
          <w:tab w:val="center" w:pos="4513"/>
        </w:tabs>
        <w:spacing w:after="200" w:line="276" w:lineRule="auto"/>
        <w:jc w:val="center"/>
        <w:rPr>
          <w:rFonts w:asciiTheme="minorHAnsi" w:eastAsiaTheme="minorEastAsia" w:hAnsiTheme="minorHAnsi" w:cstheme="minorBidi"/>
          <w:b/>
          <w:sz w:val="72"/>
          <w:szCs w:val="72"/>
          <w:lang w:eastAsia="en-GB"/>
        </w:rPr>
      </w:pPr>
      <w:r w:rsidRPr="00CC16F9">
        <w:rPr>
          <w:rFonts w:asciiTheme="minorHAnsi" w:eastAsiaTheme="minorEastAsia" w:hAnsiTheme="minorHAnsi" w:cstheme="minorBidi"/>
          <w:b/>
          <w:sz w:val="72"/>
          <w:szCs w:val="72"/>
          <w:lang w:eastAsia="en-GB"/>
        </w:rPr>
        <w:t>Child Development Level 1</w:t>
      </w:r>
    </w:p>
    <w:p w:rsidR="00CC16F9" w:rsidRPr="00CC16F9" w:rsidRDefault="00CC16F9" w:rsidP="00CC16F9">
      <w:pPr>
        <w:tabs>
          <w:tab w:val="left" w:pos="3659"/>
          <w:tab w:val="center" w:pos="4513"/>
        </w:tabs>
        <w:spacing w:after="200" w:line="276" w:lineRule="auto"/>
        <w:jc w:val="center"/>
        <w:rPr>
          <w:rFonts w:asciiTheme="minorHAnsi" w:eastAsiaTheme="minorEastAsia" w:hAnsiTheme="minorHAnsi" w:cstheme="minorBidi"/>
          <w:b/>
          <w:sz w:val="72"/>
          <w:szCs w:val="72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77F81E" wp14:editId="1576547E">
                <wp:simplePos x="0" y="0"/>
                <wp:positionH relativeFrom="margin">
                  <wp:align>center</wp:align>
                </wp:positionH>
                <wp:positionV relativeFrom="paragraph">
                  <wp:posOffset>461645</wp:posOffset>
                </wp:positionV>
                <wp:extent cx="6143625" cy="15811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6F9" w:rsidRPr="00040423" w:rsidRDefault="00CC16F9" w:rsidP="00CC16F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Start Date - Tuesday 18</w:t>
                            </w:r>
                            <w:r w:rsidRPr="00D223F5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 xml:space="preserve"> September </w:t>
                            </w:r>
                            <w:r w:rsidRPr="00040423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2018</w:t>
                            </w:r>
                          </w:p>
                          <w:p w:rsidR="00CC16F9" w:rsidRDefault="00CC16F9" w:rsidP="00CC16F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Time - 9.15 am –12</w:t>
                            </w:r>
                            <w:r w:rsidRPr="00040423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.15 pm</w:t>
                            </w:r>
                          </w:p>
                          <w:p w:rsidR="00CC16F9" w:rsidRPr="00040423" w:rsidRDefault="00437258" w:rsidP="00CC16F9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Venue – Donnington Wood Junior</w:t>
                            </w:r>
                            <w:r w:rsidR="00CC16F9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 xml:space="preserve"> School</w:t>
                            </w:r>
                          </w:p>
                          <w:p w:rsidR="00CC16F9" w:rsidRPr="00040423" w:rsidRDefault="00CC16F9" w:rsidP="00CC16F9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040423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Free Crèche available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 xml:space="preserve"> 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7F8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6.35pt;width:483.75pt;height:124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" strokecolor="window">
                <v:textbox>
                  <w:txbxContent>
                    <w:p w:rsidR="00CC16F9" w:rsidRPr="00040423" w:rsidRDefault="00CC16F9" w:rsidP="00CC16F9">
                      <w:pPr>
                        <w:jc w:val="center"/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Start Date - Tuesday 18</w:t>
                      </w:r>
                      <w:r w:rsidRPr="00D223F5">
                        <w:rPr>
                          <w:rFonts w:ascii="Calibri" w:hAnsi="Calibri" w:cs="Calibri"/>
                          <w:b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 xml:space="preserve"> September </w:t>
                      </w:r>
                      <w:r w:rsidRPr="00040423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2018</w:t>
                      </w:r>
                    </w:p>
                    <w:p w:rsidR="00CC16F9" w:rsidRDefault="00CC16F9" w:rsidP="00CC16F9">
                      <w:pPr>
                        <w:jc w:val="center"/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Time - 9.15 am –12</w:t>
                      </w:r>
                      <w:r w:rsidRPr="00040423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.15 pm</w:t>
                      </w:r>
                    </w:p>
                    <w:p w:rsidR="00CC16F9" w:rsidRPr="00040423" w:rsidRDefault="00437258" w:rsidP="00CC16F9">
                      <w:pPr>
                        <w:jc w:val="center"/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Venue – Donnington Wood Junior</w:t>
                      </w:r>
                      <w:r w:rsidR="00CC16F9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 xml:space="preserve"> School</w:t>
                      </w:r>
                    </w:p>
                    <w:p w:rsidR="00CC16F9" w:rsidRPr="00040423" w:rsidRDefault="00CC16F9" w:rsidP="00CC16F9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040423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Free Crèche available</w:t>
                      </w:r>
                      <w: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 xml:space="preserve"> on request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6F9">
        <w:rPr>
          <w:rFonts w:asciiTheme="minorHAnsi" w:eastAsiaTheme="minorEastAsia" w:hAnsiTheme="minorHAnsi" w:cstheme="minorBidi"/>
          <w:b/>
          <w:sz w:val="40"/>
          <w:szCs w:val="40"/>
          <w:lang w:eastAsia="en-GB"/>
        </w:rPr>
        <w:t>A 16</w:t>
      </w:r>
      <w:r w:rsidRPr="00CC16F9">
        <w:rPr>
          <w:rFonts w:asciiTheme="minorHAnsi" w:eastAsiaTheme="minorEastAsia" w:hAnsiTheme="minorHAnsi" w:cstheme="minorBidi"/>
          <w:b/>
          <w:sz w:val="28"/>
          <w:szCs w:val="28"/>
          <w:lang w:eastAsia="en-GB"/>
        </w:rPr>
        <w:t xml:space="preserve"> </w:t>
      </w:r>
      <w:r w:rsidRPr="00CC16F9">
        <w:rPr>
          <w:rFonts w:asciiTheme="minorHAnsi" w:eastAsiaTheme="minorEastAsia" w:hAnsiTheme="minorHAnsi" w:cstheme="minorBidi"/>
          <w:b/>
          <w:sz w:val="40"/>
          <w:szCs w:val="40"/>
          <w:lang w:eastAsia="en-GB"/>
        </w:rPr>
        <w:t>week course for grandparents, parents and carers.</w:t>
      </w:r>
    </w:p>
    <w:p w:rsidR="00CC16F9" w:rsidRPr="00CC16F9" w:rsidRDefault="00CC16F9" w:rsidP="00CC16F9">
      <w:pPr>
        <w:tabs>
          <w:tab w:val="left" w:pos="3659"/>
          <w:tab w:val="center" w:pos="4513"/>
        </w:tabs>
        <w:spacing w:after="200" w:line="276" w:lineRule="auto"/>
        <w:jc w:val="center"/>
        <w:rPr>
          <w:rFonts w:asciiTheme="minorHAnsi" w:eastAsiaTheme="minorEastAsia" w:hAnsiTheme="minorHAnsi" w:cstheme="minorBidi"/>
          <w:b/>
          <w:sz w:val="40"/>
          <w:szCs w:val="40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BE49E7" wp14:editId="5A260AC4">
                <wp:simplePos x="0" y="0"/>
                <wp:positionH relativeFrom="column">
                  <wp:posOffset>4280535</wp:posOffset>
                </wp:positionH>
                <wp:positionV relativeFrom="paragraph">
                  <wp:posOffset>1781810</wp:posOffset>
                </wp:positionV>
                <wp:extent cx="1577975" cy="1181100"/>
                <wp:effectExtent l="76200" t="19050" r="22225" b="266700"/>
                <wp:wrapNone/>
                <wp:docPr id="7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7975" cy="1181100"/>
                        </a:xfrm>
                        <a:prstGeom prst="wedgeEllipseCallout">
                          <a:avLst>
                            <a:gd name="adj1" fmla="val -50756"/>
                            <a:gd name="adj2" fmla="val 66993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A5A5A5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16F9" w:rsidRPr="00822A0E" w:rsidRDefault="00CC16F9" w:rsidP="00CC16F9">
                            <w:pPr>
                              <w:jc w:val="center"/>
                            </w:pPr>
                            <w:r>
                              <w:t>Cre</w:t>
                            </w:r>
                            <w:r w:rsidR="00200713">
                              <w:t>a</w:t>
                            </w:r>
                            <w:r>
                              <w:t>te a positive relationship with your child</w:t>
                            </w:r>
                          </w:p>
                          <w:p w:rsidR="00CC16F9" w:rsidRPr="00F84C72" w:rsidRDefault="00CC16F9" w:rsidP="00CC16F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E49E7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21" o:spid="_x0000_s1027" type="#_x0000_t63" style="position:absolute;left:0;text-align:left;margin-left:337.05pt;margin-top:140.3pt;width:124.25pt;height:9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" adj="-163,25270" strokecolor="#a5a5a5" strokeweight="2.5pt">
                <v:shadow color="#868686"/>
                <v:textbox>
                  <w:txbxContent>
                    <w:p w:rsidR="00CC16F9" w:rsidRPr="00822A0E" w:rsidRDefault="00CC16F9" w:rsidP="00CC16F9">
                      <w:pPr>
                        <w:jc w:val="center"/>
                      </w:pPr>
                      <w:r>
                        <w:t>Cre</w:t>
                      </w:r>
                      <w:r w:rsidR="00200713">
                        <w:t>a</w:t>
                      </w:r>
                      <w:r>
                        <w:t>te a positive relationship with your child</w:t>
                      </w:r>
                    </w:p>
                    <w:p w:rsidR="00CC16F9" w:rsidRPr="00F84C72" w:rsidRDefault="00CC16F9" w:rsidP="00CC16F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7DA1B9" wp14:editId="01B212AC">
                <wp:simplePos x="0" y="0"/>
                <wp:positionH relativeFrom="column">
                  <wp:posOffset>-228600</wp:posOffset>
                </wp:positionH>
                <wp:positionV relativeFrom="paragraph">
                  <wp:posOffset>2939415</wp:posOffset>
                </wp:positionV>
                <wp:extent cx="1515745" cy="1055370"/>
                <wp:effectExtent l="19050" t="19050" r="560705" b="11430"/>
                <wp:wrapNone/>
                <wp:docPr id="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5745" cy="1055370"/>
                        </a:xfrm>
                        <a:prstGeom prst="wedgeEllipseCallout">
                          <a:avLst>
                            <a:gd name="adj1" fmla="val 80544"/>
                            <a:gd name="adj2" fmla="val -16453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4472C4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16F9" w:rsidRPr="00A46D80" w:rsidRDefault="00CC16F9" w:rsidP="00CC16F9">
                            <w:pPr>
                              <w:jc w:val="center"/>
                            </w:pPr>
                            <w:r>
                              <w:t xml:space="preserve">Building a toolbox of strategies </w:t>
                            </w:r>
                          </w:p>
                          <w:p w:rsidR="00CC16F9" w:rsidRPr="00F37413" w:rsidRDefault="00CC16F9" w:rsidP="00CC16F9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DA1B9" id="AutoShape 17" o:spid="_x0000_s1028" type="#_x0000_t63" style="position:absolute;left:0;text-align:left;margin-left:-18pt;margin-top:231.45pt;width:119.35pt;height:8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" adj="28198,7246" strokecolor="#4472c4" strokeweight="2.5pt">
                <v:shadow color="#868686"/>
                <v:textbox>
                  <w:txbxContent>
                    <w:p w:rsidR="00CC16F9" w:rsidRPr="00A46D80" w:rsidRDefault="00CC16F9" w:rsidP="00CC16F9">
                      <w:pPr>
                        <w:jc w:val="center"/>
                      </w:pPr>
                      <w:r>
                        <w:t xml:space="preserve">Building a toolbox of strategies </w:t>
                      </w:r>
                    </w:p>
                    <w:p w:rsidR="00CC16F9" w:rsidRPr="00F37413" w:rsidRDefault="00CC16F9" w:rsidP="00CC16F9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942516" wp14:editId="095FB4FE">
                <wp:simplePos x="0" y="0"/>
                <wp:positionH relativeFrom="margin">
                  <wp:posOffset>1562101</wp:posOffset>
                </wp:positionH>
                <wp:positionV relativeFrom="paragraph">
                  <wp:posOffset>2263775</wp:posOffset>
                </wp:positionV>
                <wp:extent cx="2895600" cy="2724150"/>
                <wp:effectExtent l="0" t="0" r="19050" b="19050"/>
                <wp:wrapNone/>
                <wp:docPr id="5" name="Oval 5" descr="Childs Behaviou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5600" cy="2724150"/>
                        </a:xfrm>
                        <a:prstGeom prst="ellipse">
                          <a:avLst/>
                        </a:prstGeom>
                        <a:blipFill dpi="0" rotWithShape="1">
                          <a:blip r:embed="rId7"/>
                          <a:srcRect/>
                          <a:stretch>
                            <a:fillRect/>
                          </a:stretch>
                        </a:blipFill>
                        <a:ln w="25400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6F0B3C" id="Oval 5" o:spid="_x0000_s1026" alt="Childs Behaviour" style="position:absolute;margin-left:123pt;margin-top:178.25pt;width:228pt;height:214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" strokecolor="white" strokeweight="2pt">
                <v:fill r:id="rId8" o:title="Childs Behaviour" recolor="t" rotate="t" type="frame"/>
                <w10:wrap anchorx="margin"/>
              </v:oval>
            </w:pict>
          </mc:Fallback>
        </mc:AlternateContent>
      </w: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AF3709" wp14:editId="57DF280A">
                <wp:simplePos x="0" y="0"/>
                <wp:positionH relativeFrom="column">
                  <wp:posOffset>-422910</wp:posOffset>
                </wp:positionH>
                <wp:positionV relativeFrom="paragraph">
                  <wp:posOffset>1697990</wp:posOffset>
                </wp:positionV>
                <wp:extent cx="1797050" cy="1084580"/>
                <wp:effectExtent l="19050" t="19050" r="203200" b="20320"/>
                <wp:wrapNone/>
                <wp:docPr id="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1084580"/>
                        </a:xfrm>
                        <a:prstGeom prst="wedgeEllipseCallout">
                          <a:avLst>
                            <a:gd name="adj1" fmla="val 58423"/>
                            <a:gd name="adj2" fmla="val 45302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FFC000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16F9" w:rsidRPr="00A46D80" w:rsidRDefault="00CC16F9" w:rsidP="00CC16F9">
                            <w:pPr>
                              <w:jc w:val="center"/>
                            </w:pPr>
                            <w:r w:rsidRPr="005E1EAA">
                              <w:t>Learn techniques on how to stay</w:t>
                            </w:r>
                            <w:r>
                              <w:t xml:space="preserve"> calm</w:t>
                            </w:r>
                          </w:p>
                          <w:p w:rsidR="00CC16F9" w:rsidRPr="00F37413" w:rsidRDefault="00CC16F9" w:rsidP="00CC16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F3709" id="AutoShape 23" o:spid="_x0000_s1029" type="#_x0000_t63" style="position:absolute;left:0;text-align:left;margin-left:-33.3pt;margin-top:133.7pt;width:141.5pt;height:85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" adj="23419,20585" strokecolor="#ffc000" strokeweight="2.5pt">
                <v:shadow color="#868686"/>
                <v:textbox>
                  <w:txbxContent>
                    <w:p w:rsidR="00CC16F9" w:rsidRPr="00A46D80" w:rsidRDefault="00CC16F9" w:rsidP="00CC16F9">
                      <w:pPr>
                        <w:jc w:val="center"/>
                      </w:pPr>
                      <w:r w:rsidRPr="005E1EAA">
                        <w:t>Learn techniques on how to stay</w:t>
                      </w:r>
                      <w:r>
                        <w:t xml:space="preserve"> calm</w:t>
                      </w:r>
                    </w:p>
                    <w:p w:rsidR="00CC16F9" w:rsidRPr="00F37413" w:rsidRDefault="00CC16F9" w:rsidP="00CC16F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C16F9" w:rsidRPr="00CC16F9" w:rsidRDefault="00CC16F9" w:rsidP="00CC16F9">
      <w:pPr>
        <w:tabs>
          <w:tab w:val="left" w:pos="3659"/>
          <w:tab w:val="center" w:pos="4513"/>
        </w:tabs>
        <w:spacing w:after="200" w:line="276" w:lineRule="auto"/>
        <w:jc w:val="center"/>
        <w:rPr>
          <w:rFonts w:asciiTheme="minorHAnsi" w:eastAsiaTheme="minorEastAsia" w:hAnsiTheme="minorHAnsi" w:cstheme="minorBidi"/>
          <w:lang w:eastAsia="en-GB"/>
        </w:rPr>
      </w:pPr>
    </w:p>
    <w:p w:rsidR="00CC16F9" w:rsidRPr="00CC16F9" w:rsidRDefault="00CC16F9" w:rsidP="00CC16F9">
      <w:pPr>
        <w:spacing w:after="200" w:line="276" w:lineRule="auto"/>
        <w:jc w:val="center"/>
        <w:rPr>
          <w:rFonts w:asciiTheme="minorHAnsi" w:eastAsiaTheme="minorEastAsia" w:hAnsiTheme="minorHAnsi" w:cstheme="minorBidi"/>
          <w:lang w:eastAsia="en-GB"/>
        </w:rPr>
      </w:pPr>
    </w:p>
    <w:p w:rsidR="00CC16F9" w:rsidRPr="00CC16F9" w:rsidRDefault="00CC16F9" w:rsidP="00CC16F9">
      <w:pPr>
        <w:spacing w:after="200" w:line="276" w:lineRule="auto"/>
        <w:rPr>
          <w:rFonts w:asciiTheme="minorHAnsi" w:eastAsiaTheme="minorEastAsia" w:hAnsiTheme="minorHAnsi" w:cstheme="minorBidi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0FE452" wp14:editId="27B6EBB7">
                <wp:simplePos x="0" y="0"/>
                <wp:positionH relativeFrom="column">
                  <wp:posOffset>4819650</wp:posOffset>
                </wp:positionH>
                <wp:positionV relativeFrom="paragraph">
                  <wp:posOffset>208280</wp:posOffset>
                </wp:positionV>
                <wp:extent cx="1464310" cy="958850"/>
                <wp:effectExtent l="190500" t="38100" r="40640" b="12700"/>
                <wp:wrapNone/>
                <wp:docPr id="1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4310" cy="958850"/>
                        </a:xfrm>
                        <a:prstGeom prst="wedgeEllipseCallout">
                          <a:avLst>
                            <a:gd name="adj1" fmla="val -59082"/>
                            <a:gd name="adj2" fmla="val 4248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70AD47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16F9" w:rsidRPr="00A46D80" w:rsidRDefault="00CC16F9" w:rsidP="00CC16F9">
                            <w:pPr>
                              <w:jc w:val="center"/>
                            </w:pPr>
                            <w:r>
                              <w:t>Support your child’s development</w:t>
                            </w:r>
                          </w:p>
                          <w:p w:rsidR="00CC16F9" w:rsidRPr="00F37413" w:rsidRDefault="00CC16F9" w:rsidP="00CC16F9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FE452" id="AutoShape 20" o:spid="_x0000_s1030" type="#_x0000_t63" style="position:absolute;margin-left:379.5pt;margin-top:16.4pt;width:115.3pt;height:7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" adj="-1962,19977" strokecolor="#70ad47" strokeweight="2.5pt">
                <v:shadow color="#868686"/>
                <v:textbox>
                  <w:txbxContent>
                    <w:p w:rsidR="00CC16F9" w:rsidRPr="00A46D80" w:rsidRDefault="00CC16F9" w:rsidP="00CC16F9">
                      <w:pPr>
                        <w:jc w:val="center"/>
                      </w:pPr>
                      <w:r>
                        <w:t>Support your child’s development</w:t>
                      </w:r>
                    </w:p>
                    <w:p w:rsidR="00CC16F9" w:rsidRPr="00F37413" w:rsidRDefault="00CC16F9" w:rsidP="00CC16F9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C16F9" w:rsidRPr="00CC16F9" w:rsidRDefault="00CC16F9" w:rsidP="00CC16F9">
      <w:pPr>
        <w:tabs>
          <w:tab w:val="left" w:pos="4049"/>
        </w:tabs>
        <w:spacing w:after="200" w:line="276" w:lineRule="auto"/>
        <w:rPr>
          <w:rFonts w:asciiTheme="minorHAnsi" w:eastAsiaTheme="minorEastAsia" w:hAnsiTheme="minorHAnsi" w:cstheme="minorBidi"/>
          <w:lang w:eastAsia="en-GB"/>
        </w:rPr>
      </w:pPr>
      <w:r w:rsidRPr="00CC16F9">
        <w:rPr>
          <w:rFonts w:asciiTheme="minorHAnsi" w:eastAsiaTheme="minorEastAsia" w:hAnsiTheme="minorHAnsi" w:cstheme="minorBidi"/>
          <w:lang w:eastAsia="en-GB"/>
        </w:rPr>
        <w:tab/>
      </w:r>
    </w:p>
    <w:p w:rsidR="00CC16F9" w:rsidRPr="00CC16F9" w:rsidRDefault="00CC16F9" w:rsidP="00CC16F9">
      <w:pPr>
        <w:spacing w:after="200" w:line="276" w:lineRule="auto"/>
        <w:rPr>
          <w:rFonts w:asciiTheme="minorHAnsi" w:eastAsiaTheme="minorEastAsia" w:hAnsiTheme="minorHAnsi" w:cstheme="minorBidi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83F9EF" wp14:editId="3A1826B5">
                <wp:simplePos x="0" y="0"/>
                <wp:positionH relativeFrom="column">
                  <wp:posOffset>2745105</wp:posOffset>
                </wp:positionH>
                <wp:positionV relativeFrom="paragraph">
                  <wp:posOffset>5147945</wp:posOffset>
                </wp:positionV>
                <wp:extent cx="2254250" cy="2209165"/>
                <wp:effectExtent l="16510" t="18415" r="15240" b="20320"/>
                <wp:wrapNone/>
                <wp:docPr id="4" name="Oval 4" descr="Childs Behaviou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4250" cy="2209165"/>
                        </a:xfrm>
                        <a:prstGeom prst="ellipse">
                          <a:avLst/>
                        </a:prstGeom>
                        <a:blipFill dpi="0" rotWithShape="1">
                          <a:blip r:embed="rId7"/>
                          <a:srcRect/>
                          <a:stretch>
                            <a:fillRect/>
                          </a:stretch>
                        </a:blipFill>
                        <a:ln w="25400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C11EC4" id="Oval 4" o:spid="_x0000_s1026" alt="Childs Behaviour" style="position:absolute;margin-left:216.15pt;margin-top:405.35pt;width:177.5pt;height:173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" strokecolor="white" strokeweight="2pt">
                <v:fill r:id="rId8" o:title="Childs Behaviour" recolor="t" rotate="t" type="frame"/>
              </v:oval>
            </w:pict>
          </mc:Fallback>
        </mc:AlternateContent>
      </w:r>
    </w:p>
    <w:p w:rsidR="00CC16F9" w:rsidRPr="00CC16F9" w:rsidRDefault="00CC16F9" w:rsidP="00CC16F9">
      <w:pPr>
        <w:spacing w:after="200" w:line="276" w:lineRule="auto"/>
        <w:rPr>
          <w:rFonts w:asciiTheme="minorHAnsi" w:eastAsiaTheme="minorEastAsia" w:hAnsiTheme="minorHAnsi" w:cstheme="minorBidi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30982" wp14:editId="69107C78">
                <wp:simplePos x="0" y="0"/>
                <wp:positionH relativeFrom="column">
                  <wp:posOffset>4594860</wp:posOffset>
                </wp:positionH>
                <wp:positionV relativeFrom="paragraph">
                  <wp:posOffset>325755</wp:posOffset>
                </wp:positionV>
                <wp:extent cx="1735455" cy="1343025"/>
                <wp:effectExtent l="342900" t="38100" r="36195" b="47625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5455" cy="1343025"/>
                        </a:xfrm>
                        <a:prstGeom prst="wedgeEllipseCallout">
                          <a:avLst>
                            <a:gd name="adj1" fmla="val -66124"/>
                            <a:gd name="adj2" fmla="val -20491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ED7D31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0713" w:rsidRDefault="00200713" w:rsidP="00CC16F9">
                            <w:pPr>
                              <w:jc w:val="center"/>
                            </w:pPr>
                            <w:r>
                              <w:t>Gain a Nationally recognised Level 1</w:t>
                            </w:r>
                          </w:p>
                          <w:p w:rsidR="00CC16F9" w:rsidRPr="00A46D80" w:rsidRDefault="00200713" w:rsidP="00CC16F9">
                            <w:pPr>
                              <w:jc w:val="center"/>
                            </w:pPr>
                            <w:r>
                              <w:t>qualification</w:t>
                            </w:r>
                          </w:p>
                          <w:p w:rsidR="00CC16F9" w:rsidRPr="00F37413" w:rsidRDefault="00CC16F9" w:rsidP="00CC16F9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30982" id="AutoShape 18" o:spid="_x0000_s1031" type="#_x0000_t63" style="position:absolute;margin-left:361.8pt;margin-top:25.65pt;width:136.65pt;height:10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" adj="-3483,6374" strokecolor="#ed7d31" strokeweight="2.5pt">
                <v:shadow color="#868686"/>
                <v:textbox>
                  <w:txbxContent>
                    <w:p w:rsidR="00200713" w:rsidRDefault="00200713" w:rsidP="00CC16F9">
                      <w:pPr>
                        <w:jc w:val="center"/>
                      </w:pPr>
                      <w:r>
                        <w:t>Gain a Nationally recognised Level 1</w:t>
                      </w:r>
                    </w:p>
                    <w:p w:rsidR="00CC16F9" w:rsidRPr="00A46D80" w:rsidRDefault="00200713" w:rsidP="00CC16F9">
                      <w:pPr>
                        <w:jc w:val="center"/>
                      </w:pPr>
                      <w:r>
                        <w:t>qualification</w:t>
                      </w:r>
                      <w:bookmarkStart w:id="1" w:name="_GoBack"/>
                      <w:bookmarkEnd w:id="1"/>
                    </w:p>
                    <w:p w:rsidR="00CC16F9" w:rsidRPr="00F37413" w:rsidRDefault="00CC16F9" w:rsidP="00CC16F9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C16F9" w:rsidRPr="00CC16F9" w:rsidRDefault="00CC16F9" w:rsidP="00CC16F9">
      <w:pPr>
        <w:tabs>
          <w:tab w:val="left" w:pos="5218"/>
        </w:tabs>
        <w:spacing w:after="200" w:line="276" w:lineRule="auto"/>
        <w:rPr>
          <w:rFonts w:asciiTheme="minorHAnsi" w:eastAsiaTheme="minorEastAsia" w:hAnsiTheme="minorHAnsi" w:cstheme="minorBidi"/>
          <w:lang w:eastAsia="en-GB"/>
        </w:rPr>
      </w:pPr>
      <w:r w:rsidRPr="00CC16F9">
        <w:rPr>
          <w:rFonts w:asciiTheme="minorHAnsi" w:eastAsiaTheme="minorEastAsia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91C246" wp14:editId="31D6CD13">
                <wp:simplePos x="0" y="0"/>
                <wp:positionH relativeFrom="margin">
                  <wp:posOffset>-167640</wp:posOffset>
                </wp:positionH>
                <wp:positionV relativeFrom="paragraph">
                  <wp:posOffset>107315</wp:posOffset>
                </wp:positionV>
                <wp:extent cx="1668780" cy="1104900"/>
                <wp:effectExtent l="38100" t="95250" r="255270" b="38100"/>
                <wp:wrapNone/>
                <wp:docPr id="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780" cy="1104900"/>
                        </a:xfrm>
                        <a:prstGeom prst="wedgeEllipseCallout">
                          <a:avLst>
                            <a:gd name="adj1" fmla="val 60345"/>
                            <a:gd name="adj2" fmla="val -54391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5B9BD5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16F9" w:rsidRPr="00A46D80" w:rsidRDefault="00CC16F9" w:rsidP="00CC16F9">
                            <w:pPr>
                              <w:jc w:val="center"/>
                            </w:pPr>
                            <w:r>
                              <w:t>Learn how to deal with disruptive behaviour</w:t>
                            </w:r>
                          </w:p>
                          <w:p w:rsidR="00CC16F9" w:rsidRPr="00F37413" w:rsidRDefault="00CC16F9" w:rsidP="00CC16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1C246" id="AutoShape 19" o:spid="_x0000_s1032" type="#_x0000_t63" style="position:absolute;margin-left:-13.2pt;margin-top:8.45pt;width:131.4pt;height:87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" adj="23835,-948" strokecolor="#5b9bd5" strokeweight="2.5pt">
                <v:shadow color="#868686"/>
                <v:textbox>
                  <w:txbxContent>
                    <w:p w:rsidR="00CC16F9" w:rsidRPr="00A46D80" w:rsidRDefault="00CC16F9" w:rsidP="00CC16F9">
                      <w:pPr>
                        <w:jc w:val="center"/>
                      </w:pPr>
                      <w:r>
                        <w:t>Learn how to deal with disruptive behaviour</w:t>
                      </w:r>
                    </w:p>
                    <w:p w:rsidR="00CC16F9" w:rsidRPr="00F37413" w:rsidRDefault="00CC16F9" w:rsidP="00CC16F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C16F9">
        <w:rPr>
          <w:rFonts w:asciiTheme="minorHAnsi" w:eastAsiaTheme="minorEastAsia" w:hAnsiTheme="minorHAnsi" w:cstheme="minorBidi"/>
          <w:lang w:eastAsia="en-GB"/>
        </w:rPr>
        <w:tab/>
      </w:r>
    </w:p>
    <w:p w:rsidR="00CC16F9" w:rsidRDefault="00CC16F9" w:rsidP="001730A2">
      <w:pPr>
        <w:rPr>
          <w:rFonts w:asciiTheme="minorHAnsi" w:hAnsiTheme="minorHAnsi" w:cs="Calibri"/>
          <w:b/>
          <w:sz w:val="28"/>
          <w:szCs w:val="28"/>
        </w:rPr>
      </w:pPr>
    </w:p>
    <w:p w:rsidR="00CC16F9" w:rsidRDefault="00CC16F9" w:rsidP="001730A2">
      <w:pPr>
        <w:rPr>
          <w:rFonts w:asciiTheme="minorHAnsi" w:hAnsiTheme="minorHAnsi" w:cs="Calibri"/>
          <w:b/>
          <w:sz w:val="28"/>
          <w:szCs w:val="28"/>
        </w:rPr>
      </w:pPr>
    </w:p>
    <w:p w:rsidR="00CC16F9" w:rsidRDefault="00CC16F9" w:rsidP="001730A2">
      <w:pPr>
        <w:rPr>
          <w:rFonts w:asciiTheme="minorHAnsi" w:hAnsiTheme="minorHAnsi" w:cs="Calibri"/>
          <w:b/>
          <w:sz w:val="28"/>
          <w:szCs w:val="28"/>
        </w:rPr>
      </w:pPr>
    </w:p>
    <w:p w:rsidR="00CC16F9" w:rsidRDefault="00CC16F9" w:rsidP="001730A2">
      <w:pPr>
        <w:rPr>
          <w:rFonts w:asciiTheme="minorHAnsi" w:hAnsiTheme="minorHAnsi" w:cs="Calibri"/>
          <w:b/>
          <w:sz w:val="28"/>
          <w:szCs w:val="28"/>
        </w:rPr>
      </w:pPr>
    </w:p>
    <w:p w:rsidR="00CC16F9" w:rsidRDefault="00CC16F9" w:rsidP="001730A2">
      <w:pPr>
        <w:rPr>
          <w:rFonts w:asciiTheme="minorHAnsi" w:hAnsiTheme="minorHAnsi" w:cs="Calibri"/>
          <w:b/>
          <w:sz w:val="28"/>
          <w:szCs w:val="28"/>
        </w:rPr>
      </w:pPr>
    </w:p>
    <w:p w:rsidR="001730A2" w:rsidRDefault="001730A2" w:rsidP="001730A2">
      <w:p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Register your interest in one of the following ways</w:t>
      </w:r>
    </w:p>
    <w:p w:rsidR="001730A2" w:rsidRDefault="001730A2" w:rsidP="001730A2">
      <w:pPr>
        <w:pStyle w:val="ListParagraph"/>
        <w:numPr>
          <w:ilvl w:val="0"/>
          <w:numId w:val="2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 xml:space="preserve">use our website - </w:t>
      </w:r>
      <w:hyperlink r:id="rId9" w:history="1">
        <w:r w:rsidRPr="00F63766">
          <w:rPr>
            <w:rStyle w:val="Hyperlink"/>
            <w:rFonts w:asciiTheme="minorHAnsi" w:hAnsiTheme="minorHAnsi" w:cs="Calibri"/>
            <w:b/>
            <w:color w:val="0070C0"/>
            <w:sz w:val="28"/>
            <w:szCs w:val="28"/>
          </w:rPr>
          <w:t>www.learntelford.ac.uk</w:t>
        </w:r>
      </w:hyperlink>
    </w:p>
    <w:p w:rsidR="001730A2" w:rsidRDefault="001730A2" w:rsidP="001730A2">
      <w:pPr>
        <w:pStyle w:val="ListParagraph"/>
        <w:numPr>
          <w:ilvl w:val="0"/>
          <w:numId w:val="1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complete</w:t>
      </w:r>
      <w:r w:rsidRPr="005216C5">
        <w:rPr>
          <w:rFonts w:asciiTheme="minorHAnsi" w:hAnsiTheme="minorHAnsi" w:cs="Calibri"/>
          <w:b/>
          <w:sz w:val="28"/>
          <w:szCs w:val="28"/>
        </w:rPr>
        <w:t xml:space="preserve"> the form overleaf and hand</w:t>
      </w:r>
      <w:r>
        <w:rPr>
          <w:rFonts w:asciiTheme="minorHAnsi" w:hAnsiTheme="minorHAnsi" w:cs="Calibri"/>
          <w:b/>
          <w:sz w:val="28"/>
          <w:szCs w:val="28"/>
        </w:rPr>
        <w:t xml:space="preserve"> it in at the school office</w:t>
      </w:r>
    </w:p>
    <w:p w:rsidR="001730A2" w:rsidRDefault="001730A2" w:rsidP="001730A2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phone 01952 382888</w:t>
      </w: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CC16F9" w:rsidRDefault="00CC16F9" w:rsidP="00CC16F9">
      <w:pPr>
        <w:rPr>
          <w:sz w:val="28"/>
          <w:szCs w:val="28"/>
        </w:rPr>
      </w:pPr>
      <w:r w:rsidRPr="00C74148">
        <w:rPr>
          <w:sz w:val="28"/>
          <w:szCs w:val="28"/>
        </w:rPr>
        <w:t xml:space="preserve">Please return your slip to your School Administrator to book your place on the </w:t>
      </w:r>
      <w:r>
        <w:rPr>
          <w:b/>
          <w:sz w:val="28"/>
          <w:szCs w:val="28"/>
        </w:rPr>
        <w:t xml:space="preserve">Child Development Level 1 </w:t>
      </w:r>
      <w:r w:rsidR="00437258">
        <w:rPr>
          <w:sz w:val="28"/>
          <w:szCs w:val="28"/>
        </w:rPr>
        <w:t>Course at Donnington Wood Junior</w:t>
      </w:r>
      <w:bookmarkStart w:id="0" w:name="_GoBack"/>
      <w:bookmarkEnd w:id="0"/>
      <w:r>
        <w:rPr>
          <w:sz w:val="28"/>
          <w:szCs w:val="28"/>
        </w:rPr>
        <w:t xml:space="preserve"> School </w:t>
      </w:r>
      <w:r w:rsidRPr="00C74148">
        <w:rPr>
          <w:sz w:val="28"/>
          <w:szCs w:val="28"/>
        </w:rPr>
        <w:t xml:space="preserve">on </w:t>
      </w:r>
      <w:r>
        <w:rPr>
          <w:sz w:val="28"/>
          <w:szCs w:val="28"/>
        </w:rPr>
        <w:t>Tuesday 18</w:t>
      </w:r>
      <w:r w:rsidRPr="00CC16F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September </w:t>
      </w:r>
      <w:r w:rsidRPr="00C74148">
        <w:rPr>
          <w:sz w:val="28"/>
          <w:szCs w:val="28"/>
        </w:rPr>
        <w:t xml:space="preserve">2018. </w:t>
      </w:r>
      <w:r>
        <w:rPr>
          <w:sz w:val="28"/>
          <w:szCs w:val="28"/>
        </w:rPr>
        <w:t>Time 9.15 – 12.15</w:t>
      </w:r>
    </w:p>
    <w:p w:rsidR="00CC16F9" w:rsidRDefault="00CC16F9" w:rsidP="00CC16F9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Please bring ID with you</w:t>
      </w:r>
    </w:p>
    <w:p w:rsidR="00CC16F9" w:rsidRPr="008A0989" w:rsidRDefault="00CC16F9" w:rsidP="00CC16F9">
      <w:pPr>
        <w:rPr>
          <w:rFonts w:ascii="Calibri" w:hAnsi="Calibri" w:cs="Calibri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25"/>
        <w:gridCol w:w="1545"/>
        <w:gridCol w:w="1545"/>
        <w:gridCol w:w="1556"/>
        <w:gridCol w:w="1557"/>
      </w:tblGrid>
      <w:tr w:rsidR="00CC16F9" w:rsidTr="00BD6642"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Child’s name</w:t>
            </w:r>
          </w:p>
        </w:tc>
        <w:tc>
          <w:tcPr>
            <w:tcW w:w="6203" w:type="dxa"/>
            <w:gridSpan w:val="4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  <w:tr w:rsidR="00CC16F9" w:rsidTr="00BD6642"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Name of adult attending the course</w:t>
            </w:r>
          </w:p>
        </w:tc>
        <w:tc>
          <w:tcPr>
            <w:tcW w:w="6203" w:type="dxa"/>
            <w:gridSpan w:val="4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  <w:tr w:rsidR="00CC16F9" w:rsidTr="00BD6642"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Relationship to the child</w:t>
            </w:r>
          </w:p>
        </w:tc>
        <w:tc>
          <w:tcPr>
            <w:tcW w:w="6203" w:type="dxa"/>
            <w:gridSpan w:val="4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  <w:tr w:rsidR="00CC16F9" w:rsidTr="00BD6642"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Telephone number</w:t>
            </w:r>
          </w:p>
        </w:tc>
        <w:tc>
          <w:tcPr>
            <w:tcW w:w="6203" w:type="dxa"/>
            <w:gridSpan w:val="4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  <w:tr w:rsidR="00CC16F9" w:rsidTr="00BD6642"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 xml:space="preserve">Email </w:t>
            </w:r>
          </w:p>
        </w:tc>
        <w:tc>
          <w:tcPr>
            <w:tcW w:w="6203" w:type="dxa"/>
            <w:gridSpan w:val="4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  <w:tr w:rsidR="00CC16F9" w:rsidTr="00BD6642">
        <w:trPr>
          <w:trHeight w:val="594"/>
        </w:trPr>
        <w:tc>
          <w:tcPr>
            <w:tcW w:w="342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Crèche Required and how many places required</w:t>
            </w:r>
          </w:p>
        </w:tc>
        <w:tc>
          <w:tcPr>
            <w:tcW w:w="1545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YES</w:t>
            </w:r>
          </w:p>
        </w:tc>
        <w:tc>
          <w:tcPr>
            <w:tcW w:w="1545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  <w:r w:rsidRPr="008A0989">
              <w:rPr>
                <w:sz w:val="28"/>
                <w:szCs w:val="28"/>
              </w:rPr>
              <w:t>NO</w:t>
            </w:r>
          </w:p>
        </w:tc>
        <w:tc>
          <w:tcPr>
            <w:tcW w:w="1557" w:type="dxa"/>
          </w:tcPr>
          <w:p w:rsidR="00CC16F9" w:rsidRPr="008A0989" w:rsidRDefault="00CC16F9" w:rsidP="00BD6642">
            <w:pPr>
              <w:rPr>
                <w:sz w:val="28"/>
                <w:szCs w:val="28"/>
              </w:rPr>
            </w:pPr>
          </w:p>
        </w:tc>
      </w:tr>
    </w:tbl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4E5D1E" w:rsidRPr="0083774D" w:rsidRDefault="004E5D1E" w:rsidP="004E5D1E">
      <w:pPr>
        <w:widowControl w:val="0"/>
        <w:tabs>
          <w:tab w:val="right" w:pos="9781"/>
        </w:tabs>
        <w:spacing w:after="120"/>
      </w:pPr>
    </w:p>
    <w:sectPr w:rsidR="004E5D1E" w:rsidRPr="0083774D" w:rsidSect="00BA0939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A8F" w:rsidRDefault="00936A8F" w:rsidP="00936A8F">
      <w:r>
        <w:separator/>
      </w:r>
    </w:p>
  </w:endnote>
  <w:endnote w:type="continuationSeparator" w:id="0">
    <w:p w:rsidR="00936A8F" w:rsidRDefault="00936A8F" w:rsidP="0093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A8F" w:rsidRDefault="00936A8F" w:rsidP="00936A8F">
      <w:r>
        <w:separator/>
      </w:r>
    </w:p>
  </w:footnote>
  <w:footnote w:type="continuationSeparator" w:id="0">
    <w:p w:rsidR="00936A8F" w:rsidRDefault="00936A8F" w:rsidP="00936A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8F" w:rsidRDefault="00936A8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9D51F62" wp14:editId="5021AC5F">
          <wp:simplePos x="0" y="0"/>
          <wp:positionH relativeFrom="page">
            <wp:posOffset>-20890</wp:posOffset>
          </wp:positionH>
          <wp:positionV relativeFrom="paragraph">
            <wp:posOffset>-473600</wp:posOffset>
          </wp:positionV>
          <wp:extent cx="7560000" cy="10698766"/>
          <wp:effectExtent l="0" t="0" r="3175" b="762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97CC2"/>
    <w:multiLevelType w:val="hybridMultilevel"/>
    <w:tmpl w:val="BF76B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E1F1E"/>
    <w:multiLevelType w:val="hybridMultilevel"/>
    <w:tmpl w:val="E81C1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8F"/>
    <w:rsid w:val="00000780"/>
    <w:rsid w:val="00035F25"/>
    <w:rsid w:val="00051E9F"/>
    <w:rsid w:val="00060B3A"/>
    <w:rsid w:val="00074C6E"/>
    <w:rsid w:val="0008297F"/>
    <w:rsid w:val="000E02D0"/>
    <w:rsid w:val="001640EA"/>
    <w:rsid w:val="00170304"/>
    <w:rsid w:val="001730A2"/>
    <w:rsid w:val="00183C75"/>
    <w:rsid w:val="0018635F"/>
    <w:rsid w:val="001D3B53"/>
    <w:rsid w:val="001D7283"/>
    <w:rsid w:val="001D7446"/>
    <w:rsid w:val="00200713"/>
    <w:rsid w:val="002324C5"/>
    <w:rsid w:val="002C1C50"/>
    <w:rsid w:val="002E4ECE"/>
    <w:rsid w:val="002F0334"/>
    <w:rsid w:val="00343AE9"/>
    <w:rsid w:val="003628A0"/>
    <w:rsid w:val="003C3E11"/>
    <w:rsid w:val="003E733C"/>
    <w:rsid w:val="0040631F"/>
    <w:rsid w:val="00407987"/>
    <w:rsid w:val="00437258"/>
    <w:rsid w:val="004E5832"/>
    <w:rsid w:val="004E5D1E"/>
    <w:rsid w:val="005216C5"/>
    <w:rsid w:val="005A48E8"/>
    <w:rsid w:val="00696654"/>
    <w:rsid w:val="006A6AFD"/>
    <w:rsid w:val="006E6B98"/>
    <w:rsid w:val="00852F75"/>
    <w:rsid w:val="00882681"/>
    <w:rsid w:val="008B530C"/>
    <w:rsid w:val="008B7093"/>
    <w:rsid w:val="008C1519"/>
    <w:rsid w:val="00936A8F"/>
    <w:rsid w:val="00996CC6"/>
    <w:rsid w:val="00A104F0"/>
    <w:rsid w:val="00A72F3F"/>
    <w:rsid w:val="00A744E9"/>
    <w:rsid w:val="00A959C6"/>
    <w:rsid w:val="00AD57A4"/>
    <w:rsid w:val="00AF7FB1"/>
    <w:rsid w:val="00B01D1F"/>
    <w:rsid w:val="00B13968"/>
    <w:rsid w:val="00B20BE6"/>
    <w:rsid w:val="00B64003"/>
    <w:rsid w:val="00BA0939"/>
    <w:rsid w:val="00C67BA6"/>
    <w:rsid w:val="00CC16F9"/>
    <w:rsid w:val="00CF055F"/>
    <w:rsid w:val="00D301C6"/>
    <w:rsid w:val="00D33F03"/>
    <w:rsid w:val="00D73E68"/>
    <w:rsid w:val="00DB23E9"/>
    <w:rsid w:val="00EA5BE3"/>
    <w:rsid w:val="00EE76AD"/>
    <w:rsid w:val="00F6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972108-1C78-470B-B473-6EDF4E36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A8F"/>
  </w:style>
  <w:style w:type="paragraph" w:styleId="Footer">
    <w:name w:val="footer"/>
    <w:basedOn w:val="Normal"/>
    <w:link w:val="Foot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A8F"/>
  </w:style>
  <w:style w:type="character" w:styleId="Hyperlink">
    <w:name w:val="Hyperlink"/>
    <w:rsid w:val="00074C6E"/>
    <w:rPr>
      <w:u w:val="single"/>
    </w:rPr>
  </w:style>
  <w:style w:type="paragraph" w:styleId="ListParagraph">
    <w:name w:val="List Paragraph"/>
    <w:basedOn w:val="Normal"/>
    <w:uiPriority w:val="34"/>
    <w:qFormat/>
    <w:rsid w:val="005216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F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B1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F0334"/>
    <w:rPr>
      <w:rFonts w:asciiTheme="minorHAnsi" w:hAnsiTheme="minorHAnsi" w:cstheme="minorBidi"/>
    </w:rPr>
  </w:style>
  <w:style w:type="table" w:styleId="TableGrid">
    <w:name w:val="Table Grid"/>
    <w:basedOn w:val="TableNormal"/>
    <w:uiPriority w:val="59"/>
    <w:rsid w:val="00CC16F9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2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4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5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0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0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earntelford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523C5806</Template>
  <TotalTime>79</TotalTime>
  <Pages>2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Knight, Christopher</dc:creator>
  <cp:keywords/>
  <dc:description/>
  <cp:lastModifiedBy>Williams, Rachel</cp:lastModifiedBy>
  <cp:revision>4</cp:revision>
  <cp:lastPrinted>2018-07-04T11:07:00Z</cp:lastPrinted>
  <dcterms:created xsi:type="dcterms:W3CDTF">2018-08-02T11:31:00Z</dcterms:created>
  <dcterms:modified xsi:type="dcterms:W3CDTF">2018-09-05T13:01:00Z</dcterms:modified>
</cp:coreProperties>
</file>