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A8F" w:rsidRDefault="00936A8F" w:rsidP="00936A8F"/>
    <w:p w:rsidR="00936A8F" w:rsidRPr="00936A8F" w:rsidRDefault="00936A8F" w:rsidP="00936A8F"/>
    <w:p w:rsidR="00936A8F" w:rsidRPr="00936A8F" w:rsidRDefault="00936A8F" w:rsidP="00936A8F"/>
    <w:p w:rsidR="00936A8F" w:rsidRDefault="00936A8F" w:rsidP="00936A8F"/>
    <w:p w:rsidR="00C67BA6" w:rsidRDefault="00C67BA6" w:rsidP="00936A8F"/>
    <w:p w:rsidR="001D3B53" w:rsidRDefault="001D3B53" w:rsidP="00936A8F"/>
    <w:p w:rsidR="001D3B53" w:rsidRDefault="001D3B53" w:rsidP="001D3B53">
      <w:pPr>
        <w:ind w:right="-427"/>
      </w:pPr>
    </w:p>
    <w:p w:rsidR="001D3B53" w:rsidRDefault="005C3318" w:rsidP="005C3318">
      <w:pPr>
        <w:ind w:left="-425" w:right="-709"/>
        <w:jc w:val="center"/>
        <w:rPr>
          <w:rFonts w:ascii="Calibri" w:hAnsi="Calibri" w:cs="Calibri"/>
          <w:b/>
          <w:sz w:val="50"/>
          <w:szCs w:val="52"/>
        </w:rPr>
      </w:pPr>
      <w:r>
        <w:rPr>
          <w:rFonts w:ascii="Calibri" w:hAnsi="Calibri" w:cs="Calibri"/>
          <w:b/>
          <w:sz w:val="50"/>
          <w:szCs w:val="52"/>
        </w:rPr>
        <w:t xml:space="preserve">Introduction to </w:t>
      </w:r>
      <w:r w:rsidR="00027A7A">
        <w:rPr>
          <w:rFonts w:ascii="Calibri" w:hAnsi="Calibri" w:cs="Calibri"/>
          <w:b/>
          <w:sz w:val="50"/>
          <w:szCs w:val="52"/>
        </w:rPr>
        <w:t>English Skills for Parents</w:t>
      </w:r>
      <w:r>
        <w:rPr>
          <w:rFonts w:ascii="Calibri" w:hAnsi="Calibri" w:cs="Calibri"/>
          <w:b/>
          <w:sz w:val="50"/>
          <w:szCs w:val="52"/>
        </w:rPr>
        <w:t>.</w:t>
      </w:r>
    </w:p>
    <w:p w:rsidR="005C3318" w:rsidRDefault="005C3318" w:rsidP="005C3318">
      <w:pPr>
        <w:ind w:left="-425" w:right="-709"/>
        <w:jc w:val="center"/>
      </w:pPr>
      <w:r>
        <w:rPr>
          <w:rFonts w:ascii="Calibri" w:hAnsi="Calibri" w:cs="Calibri"/>
          <w:b/>
          <w:sz w:val="50"/>
          <w:szCs w:val="52"/>
        </w:rPr>
        <w:t>Do</w:t>
      </w:r>
      <w:r w:rsidR="0038274D">
        <w:rPr>
          <w:rFonts w:ascii="Calibri" w:hAnsi="Calibri" w:cs="Calibri"/>
          <w:b/>
          <w:sz w:val="50"/>
          <w:szCs w:val="52"/>
        </w:rPr>
        <w:t>nnington and Muxton Parish</w:t>
      </w:r>
      <w:r>
        <w:rPr>
          <w:rFonts w:ascii="Calibri" w:hAnsi="Calibri" w:cs="Calibri"/>
          <w:b/>
          <w:sz w:val="50"/>
          <w:szCs w:val="52"/>
        </w:rPr>
        <w:t xml:space="preserve">, </w:t>
      </w:r>
      <w:proofErr w:type="spellStart"/>
      <w:r>
        <w:rPr>
          <w:rFonts w:ascii="Calibri" w:hAnsi="Calibri" w:cs="Calibri"/>
          <w:b/>
          <w:sz w:val="50"/>
          <w:szCs w:val="52"/>
        </w:rPr>
        <w:t>Turreff</w:t>
      </w:r>
      <w:proofErr w:type="spellEnd"/>
      <w:r>
        <w:rPr>
          <w:rFonts w:ascii="Calibri" w:hAnsi="Calibri" w:cs="Calibri"/>
          <w:b/>
          <w:sz w:val="50"/>
          <w:szCs w:val="52"/>
        </w:rPr>
        <w:t xml:space="preserve"> Hall, </w:t>
      </w:r>
      <w:proofErr w:type="spellStart"/>
      <w:r>
        <w:rPr>
          <w:rFonts w:ascii="Calibri" w:hAnsi="Calibri" w:cs="Calibri"/>
          <w:b/>
          <w:sz w:val="50"/>
          <w:szCs w:val="52"/>
        </w:rPr>
        <w:t>Turreff</w:t>
      </w:r>
      <w:proofErr w:type="spellEnd"/>
      <w:r>
        <w:rPr>
          <w:rFonts w:ascii="Calibri" w:hAnsi="Calibri" w:cs="Calibri"/>
          <w:b/>
          <w:sz w:val="50"/>
          <w:szCs w:val="52"/>
        </w:rPr>
        <w:t xml:space="preserve"> Avenue.</w:t>
      </w:r>
    </w:p>
    <w:p w:rsidR="002E4ECE" w:rsidRDefault="002E4ECE" w:rsidP="002E4ECE">
      <w:pPr>
        <w:rPr>
          <w:sz w:val="32"/>
        </w:rPr>
      </w:pPr>
    </w:p>
    <w:p w:rsidR="001D3B53" w:rsidRPr="002E4ECE" w:rsidRDefault="00AF7FB1" w:rsidP="00AF7FB1">
      <w:pPr>
        <w:jc w:val="center"/>
        <w:rPr>
          <w:sz w:val="26"/>
        </w:rPr>
      </w:pPr>
      <w:r w:rsidRPr="002E4ECE">
        <w:rPr>
          <w:rFonts w:ascii="Calibri" w:hAnsi="Calibri" w:cs="Calibri"/>
          <w:b/>
          <w:sz w:val="36"/>
          <w:szCs w:val="28"/>
        </w:rPr>
        <w:t xml:space="preserve">A course for adults </w:t>
      </w:r>
      <w:r w:rsidR="00D73E68">
        <w:rPr>
          <w:rFonts w:ascii="Calibri" w:hAnsi="Calibri" w:cs="Calibri"/>
          <w:b/>
          <w:sz w:val="36"/>
          <w:szCs w:val="28"/>
        </w:rPr>
        <w:t>who are speakers of other languages</w:t>
      </w:r>
    </w:p>
    <w:p w:rsidR="00343AE9" w:rsidRDefault="005C3318" w:rsidP="00936A8F">
      <w:pPr>
        <w:rPr>
          <w:sz w:val="32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6DAAC" wp14:editId="6ECFACDB">
                <wp:simplePos x="0" y="0"/>
                <wp:positionH relativeFrom="column">
                  <wp:posOffset>1194435</wp:posOffset>
                </wp:positionH>
                <wp:positionV relativeFrom="paragraph">
                  <wp:posOffset>118746</wp:posOffset>
                </wp:positionV>
                <wp:extent cx="3587115" cy="1388110"/>
                <wp:effectExtent l="0" t="0" r="0" b="254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115" cy="138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5BE3" w:rsidRPr="00576792" w:rsidRDefault="005C3318" w:rsidP="00EA5BE3">
                            <w:pPr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  <w:t>Course running for 6 weeks</w:t>
                            </w:r>
                          </w:p>
                          <w:p w:rsidR="00EA5BE3" w:rsidRPr="00D9110C" w:rsidRDefault="00EA5BE3" w:rsidP="00EA5BE3">
                            <w:pPr>
                              <w:spacing w:before="12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</w:pPr>
                            <w:r w:rsidRPr="00D9110C"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  <w:t xml:space="preserve">Venue: </w:t>
                            </w:r>
                            <w:proofErr w:type="spellStart"/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Turreff</w:t>
                            </w:r>
                            <w:proofErr w:type="spellEnd"/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Hall, </w:t>
                            </w:r>
                            <w:proofErr w:type="spellStart"/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Turreff</w:t>
                            </w:r>
                            <w:proofErr w:type="spellEnd"/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Avenue, Donnington</w:t>
                            </w:r>
                          </w:p>
                          <w:p w:rsidR="00EA5BE3" w:rsidRPr="00A85A0B" w:rsidRDefault="00EA5BE3" w:rsidP="00EA5BE3">
                            <w:pPr>
                              <w:spacing w:before="120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  <w:t xml:space="preserve">Start </w:t>
                            </w:r>
                            <w:r w:rsidRPr="00D9110C"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  <w:t>Date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Thursday 10</w:t>
                            </w:r>
                            <w:r w:rsidR="005C3318" w:rsidRP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May</w:t>
                            </w:r>
                            <w:r w:rsidR="00343AE9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2018</w:t>
                            </w:r>
                          </w:p>
                          <w:p w:rsidR="00EA5BE3" w:rsidRDefault="00EA5BE3" w:rsidP="00EA5BE3">
                            <w:pPr>
                              <w:spacing w:before="120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D9110C"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</w:rPr>
                              <w:t>Time:</w:t>
                            </w:r>
                            <w:r w:rsidR="005C3318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9.15 - 12.15</w:t>
                            </w:r>
                          </w:p>
                          <w:p w:rsidR="00EA5BE3" w:rsidRDefault="00EA5BE3" w:rsidP="00EA5BE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16DAA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94.05pt;margin-top:9.35pt;width:282.45pt;height:10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" stroked="f">
                <v:textbox>
                  <w:txbxContent>
                    <w:p w:rsidR="00EA5BE3" w:rsidRPr="00576792" w:rsidRDefault="005C3318" w:rsidP="00EA5BE3">
                      <w:pPr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  <w:t>Course running for 6 weeks</w:t>
                      </w:r>
                    </w:p>
                    <w:p w:rsidR="00EA5BE3" w:rsidRPr="00D9110C" w:rsidRDefault="00EA5BE3" w:rsidP="00EA5BE3">
                      <w:pPr>
                        <w:spacing w:before="120"/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</w:pPr>
                      <w:r w:rsidRPr="00D9110C"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  <w:t xml:space="preserve">Venue: </w:t>
                      </w:r>
                      <w:proofErr w:type="spellStart"/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>Turreff</w:t>
                      </w:r>
                      <w:proofErr w:type="spellEnd"/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Hall, </w:t>
                      </w:r>
                      <w:proofErr w:type="spellStart"/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>Turreff</w:t>
                      </w:r>
                      <w:proofErr w:type="spellEnd"/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Avenue, Donnington</w:t>
                      </w:r>
                    </w:p>
                    <w:p w:rsidR="00EA5BE3" w:rsidRPr="00A85A0B" w:rsidRDefault="00EA5BE3" w:rsidP="00EA5BE3">
                      <w:pPr>
                        <w:spacing w:before="120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  <w:t xml:space="preserve">Start </w:t>
                      </w:r>
                      <w:r w:rsidRPr="00D9110C"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  <w:t>Date</w:t>
                      </w:r>
                      <w:r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  <w:t xml:space="preserve">: </w:t>
                      </w:r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>Thursday 10</w:t>
                      </w:r>
                      <w:r w:rsidR="005C3318" w:rsidRPr="005C3318">
                        <w:rPr>
                          <w:rFonts w:ascii="Calibri" w:hAnsi="Calibri" w:cs="Calibri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May</w:t>
                      </w:r>
                      <w:r w:rsidR="00343AE9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2018</w:t>
                      </w:r>
                    </w:p>
                    <w:p w:rsidR="00EA5BE3" w:rsidRDefault="00EA5BE3" w:rsidP="00EA5BE3">
                      <w:pPr>
                        <w:spacing w:before="120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D9110C">
                        <w:rPr>
                          <w:rFonts w:ascii="Calibri" w:hAnsi="Calibri" w:cs="Calibri"/>
                          <w:b/>
                          <w:sz w:val="28"/>
                          <w:szCs w:val="28"/>
                        </w:rPr>
                        <w:t>Time:</w:t>
                      </w:r>
                      <w:r w:rsidR="005C3318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9.15 - 12.15</w:t>
                      </w:r>
                    </w:p>
                    <w:p w:rsidR="00EA5BE3" w:rsidRDefault="00EA5BE3" w:rsidP="00EA5BE3"/>
                  </w:txbxContent>
                </v:textbox>
              </v:shape>
            </w:pict>
          </mc:Fallback>
        </mc:AlternateContent>
      </w:r>
    </w:p>
    <w:p w:rsidR="00343AE9" w:rsidRDefault="00343AE9" w:rsidP="00936A8F">
      <w:pPr>
        <w:rPr>
          <w:sz w:val="32"/>
        </w:rPr>
      </w:pPr>
    </w:p>
    <w:p w:rsidR="00343AE9" w:rsidRDefault="00343AE9" w:rsidP="00936A8F">
      <w:pPr>
        <w:rPr>
          <w:sz w:val="32"/>
        </w:rPr>
      </w:pPr>
    </w:p>
    <w:p w:rsidR="00343AE9" w:rsidRDefault="00343AE9" w:rsidP="00936A8F">
      <w:pPr>
        <w:rPr>
          <w:sz w:val="32"/>
        </w:rPr>
      </w:pPr>
    </w:p>
    <w:p w:rsidR="00343AE9" w:rsidRDefault="00343AE9" w:rsidP="00936A8F">
      <w:pPr>
        <w:rPr>
          <w:sz w:val="32"/>
        </w:rPr>
      </w:pPr>
    </w:p>
    <w:p w:rsidR="00343AE9" w:rsidRDefault="00343AE9" w:rsidP="00936A8F">
      <w:pPr>
        <w:rPr>
          <w:sz w:val="32"/>
        </w:rPr>
      </w:pPr>
    </w:p>
    <w:p w:rsidR="00343AE9" w:rsidRDefault="00AF7FB1" w:rsidP="00936A8F">
      <w:pPr>
        <w:rPr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217D04" wp14:editId="71C5FA6A">
                <wp:simplePos x="0" y="0"/>
                <wp:positionH relativeFrom="column">
                  <wp:posOffset>3404235</wp:posOffset>
                </wp:positionH>
                <wp:positionV relativeFrom="paragraph">
                  <wp:posOffset>50165</wp:posOffset>
                </wp:positionV>
                <wp:extent cx="1557020" cy="923925"/>
                <wp:effectExtent l="19050" t="19050" r="24130" b="142875"/>
                <wp:wrapNone/>
                <wp:docPr id="8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7020" cy="923925"/>
                        </a:xfrm>
                        <a:prstGeom prst="wedgeEllipseCallout">
                          <a:avLst>
                            <a:gd name="adj1" fmla="val -41476"/>
                            <a:gd name="adj2" fmla="val 60084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43AE9" w:rsidRPr="00343AE9" w:rsidRDefault="00343AE9" w:rsidP="00343AE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Friendly and supportive teaching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217D04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21" o:spid="_x0000_s1027" type="#_x0000_t63" style="position:absolute;margin-left:268.05pt;margin-top:3.95pt;width:122.6pt;height:7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" adj="1841,23778" fillcolor="white [3201]" strokecolor="#a5a5a5 [3206]" strokeweight="2.5pt">
                <v:shadow color="#868686"/>
                <v:textbox>
                  <w:txbxContent>
                    <w:p w:rsidR="00343AE9" w:rsidRPr="00343AE9" w:rsidRDefault="00343AE9" w:rsidP="00343AE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Friendly and supportive teaching</w:t>
                      </w:r>
                    </w:p>
                  </w:txbxContent>
                </v:textbox>
              </v:shape>
            </w:pict>
          </mc:Fallback>
        </mc:AlternateContent>
      </w:r>
    </w:p>
    <w:p w:rsidR="00343AE9" w:rsidRDefault="00D73E68" w:rsidP="00936A8F">
      <w:pPr>
        <w:rPr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9941F1" wp14:editId="0A838E53">
                <wp:simplePos x="0" y="0"/>
                <wp:positionH relativeFrom="column">
                  <wp:posOffset>680085</wp:posOffset>
                </wp:positionH>
                <wp:positionV relativeFrom="paragraph">
                  <wp:posOffset>26035</wp:posOffset>
                </wp:positionV>
                <wp:extent cx="1609725" cy="805180"/>
                <wp:effectExtent l="38100" t="38100" r="47625" b="452120"/>
                <wp:wrapNone/>
                <wp:docPr id="7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9725" cy="805180"/>
                        </a:xfrm>
                        <a:prstGeom prst="wedgeEllipseCallout">
                          <a:avLst>
                            <a:gd name="adj1" fmla="val 34671"/>
                            <a:gd name="adj2" fmla="val 98601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43AE9" w:rsidRPr="00343AE9" w:rsidRDefault="00D73E68" w:rsidP="00343AE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Improve </w:t>
                            </w:r>
                            <w:r w:rsidR="00343AE9" w:rsidRPr="00343AE9">
                              <w:rPr>
                                <w:sz w:val="24"/>
                              </w:rPr>
                              <w:t>your English</w:t>
                            </w:r>
                            <w:r>
                              <w:rPr>
                                <w:sz w:val="24"/>
                              </w:rPr>
                              <w:t xml:space="preserve">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941F1" id="AutoShape 19" o:spid="_x0000_s1028" type="#_x0000_t63" style="position:absolute;margin-left:53.55pt;margin-top:2.05pt;width:126.75pt;height:6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" adj="18289,32098" fillcolor="white [3201]" strokecolor="#5b9bd5 [3204]" strokeweight="2.5pt">
                <v:shadow color="#868686"/>
                <v:textbox>
                  <w:txbxContent>
                    <w:p w:rsidR="00343AE9" w:rsidRPr="00343AE9" w:rsidRDefault="00D73E68" w:rsidP="00343AE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Improve </w:t>
                      </w:r>
                      <w:r w:rsidR="00343AE9" w:rsidRPr="00343AE9">
                        <w:rPr>
                          <w:sz w:val="24"/>
                        </w:rPr>
                        <w:t>your English</w:t>
                      </w:r>
                      <w:r>
                        <w:rPr>
                          <w:sz w:val="24"/>
                        </w:rPr>
                        <w:t xml:space="preserve"> skills</w:t>
                      </w:r>
                    </w:p>
                  </w:txbxContent>
                </v:textbox>
              </v:shape>
            </w:pict>
          </mc:Fallback>
        </mc:AlternateContent>
      </w:r>
    </w:p>
    <w:p w:rsidR="00343AE9" w:rsidRDefault="00343AE9" w:rsidP="00936A8F">
      <w:pPr>
        <w:rPr>
          <w:sz w:val="32"/>
        </w:rPr>
      </w:pPr>
    </w:p>
    <w:p w:rsidR="00343AE9" w:rsidRDefault="00343AE9" w:rsidP="00936A8F">
      <w:pPr>
        <w:rPr>
          <w:sz w:val="32"/>
        </w:rPr>
      </w:pPr>
    </w:p>
    <w:p w:rsidR="00074C6E" w:rsidRDefault="002A1A27" w:rsidP="00936A8F">
      <w:pPr>
        <w:rPr>
          <w:sz w:val="32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F01F31" wp14:editId="4AE98726">
                <wp:simplePos x="0" y="0"/>
                <wp:positionH relativeFrom="column">
                  <wp:posOffset>4585335</wp:posOffset>
                </wp:positionH>
                <wp:positionV relativeFrom="paragraph">
                  <wp:posOffset>115570</wp:posOffset>
                </wp:positionV>
                <wp:extent cx="1638300" cy="1190625"/>
                <wp:effectExtent l="590550" t="38100" r="38100" b="47625"/>
                <wp:wrapNone/>
                <wp:docPr id="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1190625"/>
                        </a:xfrm>
                        <a:prstGeom prst="wedgeEllipseCallout">
                          <a:avLst>
                            <a:gd name="adj1" fmla="val -80051"/>
                            <a:gd name="adj2" fmla="val 2656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43AE9" w:rsidRPr="00343AE9" w:rsidRDefault="00027A7A" w:rsidP="00027A7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Build confidence to help support your child.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F01F3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20" o:spid="_x0000_s1029" type="#_x0000_t63" style="position:absolute;margin-left:361.05pt;margin-top:9.1pt;width:129pt;height:9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" adj="-6491,11374" fillcolor="white [3201]" strokecolor="#70ad47 [3209]" strokeweight="2.5pt">
                <v:shadow color="#868686"/>
                <v:textbox>
                  <w:txbxContent>
                    <w:p w:rsidR="00343AE9" w:rsidRPr="00343AE9" w:rsidRDefault="00027A7A" w:rsidP="00027A7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Build confidence to help support your child.</w:t>
                      </w:r>
                    </w:p>
                  </w:txbxContent>
                </v:textbox>
              </v:shape>
            </w:pict>
          </mc:Fallback>
        </mc:AlternateContent>
      </w:r>
      <w:r w:rsidR="005C3318"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160464" wp14:editId="60B33EC7">
                <wp:simplePos x="0" y="0"/>
                <wp:positionH relativeFrom="margin">
                  <wp:posOffset>1865630</wp:posOffset>
                </wp:positionH>
                <wp:positionV relativeFrom="paragraph">
                  <wp:posOffset>20320</wp:posOffset>
                </wp:positionV>
                <wp:extent cx="2254250" cy="2209165"/>
                <wp:effectExtent l="0" t="0" r="12700" b="19685"/>
                <wp:wrapNone/>
                <wp:docPr id="14" name="Oval 23" descr="Adult Learni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4250" cy="2209165"/>
                        </a:xfrm>
                        <a:prstGeom prst="ellipse">
                          <a:avLst/>
                        </a:prstGeom>
                        <a:blipFill dpi="0" rotWithShape="1">
                          <a:blip r:embed="rId7"/>
                          <a:srcRect/>
                          <a:stretch>
                            <a:fillRect/>
                          </a:stretch>
                        </a:blipFill>
                        <a:ln w="25400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BDC18D" id="Oval 23" o:spid="_x0000_s1026" alt="Adult Learning" style="position:absolute;margin-left:146.9pt;margin-top:1.6pt;width:177.5pt;height:173.9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" strokecolor="white" strokeweight="2pt">
                <v:fill r:id="rId8" o:title="Adult Learning" recolor="t" rotate="t" type="frame"/>
                <w10:wrap anchorx="margin"/>
              </v:oval>
            </w:pict>
          </mc:Fallback>
        </mc:AlternateContent>
      </w:r>
    </w:p>
    <w:p w:rsidR="00074C6E" w:rsidRDefault="00074C6E" w:rsidP="00936A8F">
      <w:pPr>
        <w:rPr>
          <w:sz w:val="32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D710AF" wp14:editId="6CA7CBF5">
                <wp:simplePos x="0" y="0"/>
                <wp:positionH relativeFrom="column">
                  <wp:posOffset>134933</wp:posOffset>
                </wp:positionH>
                <wp:positionV relativeFrom="paragraph">
                  <wp:posOffset>112073</wp:posOffset>
                </wp:positionV>
                <wp:extent cx="1575419" cy="1223159"/>
                <wp:effectExtent l="19050" t="19050" r="292100" b="15240"/>
                <wp:wrapNone/>
                <wp:docPr id="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5419" cy="1223159"/>
                        </a:xfrm>
                        <a:prstGeom prst="wedgeEllipseCallout">
                          <a:avLst>
                            <a:gd name="adj1" fmla="val 63764"/>
                            <a:gd name="adj2" fmla="val 44519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43AE9" w:rsidRPr="00343AE9" w:rsidRDefault="00343AE9" w:rsidP="00343AE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A3D09">
                              <w:rPr>
                                <w:sz w:val="24"/>
                                <w:szCs w:val="24"/>
                              </w:rPr>
                              <w:t xml:space="preserve">Build your confidence </w:t>
                            </w:r>
                            <w:r w:rsidR="00D73E68">
                              <w:rPr>
                                <w:sz w:val="24"/>
                                <w:szCs w:val="24"/>
                              </w:rPr>
                              <w:t>in speaking and listening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710AF" id="AutoShape 23" o:spid="_x0000_s1030" type="#_x0000_t63" style="position:absolute;margin-left:10.6pt;margin-top:8.8pt;width:124.05pt;height:9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" adj="24573,20416" fillcolor="white [3201]" strokecolor="#ffc000 [3207]" strokeweight="2.5pt">
                <v:shadow color="#868686"/>
                <v:textbox>
                  <w:txbxContent>
                    <w:p w:rsidR="00343AE9" w:rsidRPr="00343AE9" w:rsidRDefault="00343AE9" w:rsidP="00343AE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9A3D09">
                        <w:rPr>
                          <w:sz w:val="24"/>
                          <w:szCs w:val="24"/>
                        </w:rPr>
                        <w:t xml:space="preserve">Build your confidence </w:t>
                      </w:r>
                      <w:r w:rsidR="00D73E68">
                        <w:rPr>
                          <w:sz w:val="24"/>
                          <w:szCs w:val="24"/>
                        </w:rPr>
                        <w:t>in speaking and listening</w:t>
                      </w:r>
                    </w:p>
                  </w:txbxContent>
                </v:textbox>
              </v:shape>
            </w:pict>
          </mc:Fallback>
        </mc:AlternateContent>
      </w:r>
    </w:p>
    <w:p w:rsidR="00074C6E" w:rsidRDefault="00074C6E" w:rsidP="00936A8F">
      <w:pPr>
        <w:rPr>
          <w:sz w:val="32"/>
        </w:rPr>
      </w:pPr>
    </w:p>
    <w:p w:rsidR="00074C6E" w:rsidRDefault="00074C6E" w:rsidP="00936A8F">
      <w:pPr>
        <w:rPr>
          <w:sz w:val="32"/>
        </w:rPr>
      </w:pPr>
    </w:p>
    <w:p w:rsidR="00074C6E" w:rsidRDefault="00074C6E" w:rsidP="00936A8F">
      <w:pPr>
        <w:rPr>
          <w:sz w:val="32"/>
        </w:rPr>
      </w:pPr>
    </w:p>
    <w:p w:rsidR="00074C6E" w:rsidRDefault="00074C6E" w:rsidP="00936A8F">
      <w:pPr>
        <w:rPr>
          <w:sz w:val="32"/>
        </w:rPr>
      </w:pPr>
    </w:p>
    <w:p w:rsidR="00343AE9" w:rsidRDefault="005C3318" w:rsidP="00936A8F">
      <w:pPr>
        <w:rPr>
          <w:sz w:val="32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3532DE" wp14:editId="6FED37A0">
                <wp:simplePos x="0" y="0"/>
                <wp:positionH relativeFrom="margin">
                  <wp:align>right</wp:align>
                </wp:positionH>
                <wp:positionV relativeFrom="paragraph">
                  <wp:posOffset>46990</wp:posOffset>
                </wp:positionV>
                <wp:extent cx="1695450" cy="628650"/>
                <wp:effectExtent l="419100" t="19050" r="19050" b="19050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5105400" y="7305675"/>
                          <a:ext cx="1695450" cy="628650"/>
                        </a:xfrm>
                        <a:prstGeom prst="wedgeEllipseCallout">
                          <a:avLst>
                            <a:gd name="adj1" fmla="val -67246"/>
                            <a:gd name="adj2" fmla="val -39851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73E68" w:rsidRPr="00D73E68" w:rsidRDefault="00D73E68" w:rsidP="00343AE9">
                            <w:pPr>
                              <w:rPr>
                                <w:sz w:val="16"/>
                                <w:szCs w:val="24"/>
                              </w:rPr>
                            </w:pPr>
                          </w:p>
                          <w:p w:rsidR="00343AE9" w:rsidRPr="00343AE9" w:rsidRDefault="00343AE9" w:rsidP="00343AE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43AE9">
                              <w:rPr>
                                <w:sz w:val="24"/>
                                <w:szCs w:val="24"/>
                              </w:rPr>
                              <w:t>FREE course!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532DE" id="AutoShape 18" o:spid="_x0000_s1031" type="#_x0000_t63" style="position:absolute;margin-left:82.3pt;margin-top:3.7pt;width:133.5pt;height:49.5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" adj="-3725,2192" fillcolor="white [3201]" strokecolor="#ed7d31 [3205]" strokeweight="2.5pt">
                <v:shadow color="#868686"/>
                <v:textbox>
                  <w:txbxContent>
                    <w:p w:rsidR="00D73E68" w:rsidRPr="00D73E68" w:rsidRDefault="00D73E68" w:rsidP="00343AE9">
                      <w:pPr>
                        <w:rPr>
                          <w:sz w:val="16"/>
                          <w:szCs w:val="24"/>
                        </w:rPr>
                      </w:pPr>
                    </w:p>
                    <w:p w:rsidR="00343AE9" w:rsidRPr="00343AE9" w:rsidRDefault="00343AE9" w:rsidP="00343AE9">
                      <w:pPr>
                        <w:rPr>
                          <w:sz w:val="24"/>
                          <w:szCs w:val="24"/>
                        </w:rPr>
                      </w:pPr>
                      <w:r w:rsidRPr="00343AE9">
                        <w:rPr>
                          <w:sz w:val="24"/>
                          <w:szCs w:val="24"/>
                        </w:rPr>
                        <w:t>FREE course!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3AE9" w:rsidRDefault="00343AE9" w:rsidP="00936A8F">
      <w:pPr>
        <w:rPr>
          <w:sz w:val="32"/>
        </w:rPr>
      </w:pPr>
    </w:p>
    <w:p w:rsidR="00343AE9" w:rsidRDefault="00343AE9" w:rsidP="00936A8F">
      <w:pPr>
        <w:rPr>
          <w:sz w:val="32"/>
        </w:rPr>
      </w:pPr>
    </w:p>
    <w:p w:rsidR="005C3318" w:rsidRDefault="005C3318" w:rsidP="00936A8F">
      <w:pPr>
        <w:rPr>
          <w:sz w:val="32"/>
        </w:rPr>
      </w:pPr>
    </w:p>
    <w:p w:rsidR="00852F75" w:rsidRDefault="00852F75" w:rsidP="00852F75">
      <w:pPr>
        <w:rPr>
          <w:rFonts w:ascii="Calibri" w:hAnsi="Calibri" w:cs="Calibri"/>
          <w:b/>
          <w:sz w:val="28"/>
          <w:szCs w:val="28"/>
        </w:rPr>
      </w:pPr>
      <w:r w:rsidRPr="0098519B">
        <w:rPr>
          <w:rFonts w:ascii="Calibri" w:hAnsi="Calibri" w:cs="Calibri"/>
          <w:b/>
          <w:sz w:val="28"/>
          <w:szCs w:val="28"/>
        </w:rPr>
        <w:t>Free crè</w:t>
      </w:r>
      <w:r>
        <w:rPr>
          <w:rFonts w:ascii="Calibri" w:hAnsi="Calibri" w:cs="Calibri"/>
          <w:b/>
          <w:sz w:val="28"/>
          <w:szCs w:val="28"/>
        </w:rPr>
        <w:t>che available</w:t>
      </w:r>
      <w:r w:rsidR="002E4ECE">
        <w:rPr>
          <w:rFonts w:ascii="Calibri" w:hAnsi="Calibri" w:cs="Calibri"/>
          <w:b/>
          <w:sz w:val="28"/>
          <w:szCs w:val="28"/>
        </w:rPr>
        <w:t>,</w:t>
      </w:r>
      <w:r>
        <w:rPr>
          <w:rFonts w:ascii="Calibri" w:hAnsi="Calibri" w:cs="Calibri"/>
          <w:b/>
          <w:sz w:val="28"/>
          <w:szCs w:val="28"/>
        </w:rPr>
        <w:t xml:space="preserve"> subject to demand</w:t>
      </w:r>
    </w:p>
    <w:p w:rsidR="00074C6E" w:rsidRPr="00AF7FB1" w:rsidRDefault="00074C6E" w:rsidP="00936A8F">
      <w:pPr>
        <w:rPr>
          <w:sz w:val="20"/>
        </w:rPr>
      </w:pPr>
    </w:p>
    <w:p w:rsidR="005216C5" w:rsidRDefault="00051E9F" w:rsidP="00074C6E">
      <w:p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You can r</w:t>
      </w:r>
      <w:r w:rsidR="005216C5">
        <w:rPr>
          <w:rFonts w:asciiTheme="minorHAnsi" w:hAnsiTheme="minorHAnsi" w:cs="Calibri"/>
          <w:b/>
          <w:sz w:val="28"/>
          <w:szCs w:val="28"/>
        </w:rPr>
        <w:t>egister your interest</w:t>
      </w:r>
      <w:r>
        <w:rPr>
          <w:rFonts w:asciiTheme="minorHAnsi" w:hAnsiTheme="minorHAnsi" w:cs="Calibri"/>
          <w:b/>
          <w:sz w:val="28"/>
          <w:szCs w:val="28"/>
        </w:rPr>
        <w:t xml:space="preserve"> in one of the following ways</w:t>
      </w:r>
      <w:r w:rsidR="005216C5">
        <w:rPr>
          <w:rFonts w:asciiTheme="minorHAnsi" w:hAnsiTheme="minorHAnsi" w:cs="Calibri"/>
          <w:b/>
          <w:sz w:val="28"/>
          <w:szCs w:val="28"/>
        </w:rPr>
        <w:t>:</w:t>
      </w:r>
      <w:bookmarkStart w:id="0" w:name="_GoBack"/>
      <w:bookmarkEnd w:id="0"/>
    </w:p>
    <w:p w:rsidR="005216C5" w:rsidRDefault="008C1519" w:rsidP="005216C5">
      <w:pPr>
        <w:pStyle w:val="ListParagraph"/>
        <w:numPr>
          <w:ilvl w:val="0"/>
          <w:numId w:val="2"/>
        </w:num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use</w:t>
      </w:r>
      <w:r w:rsidR="005216C5">
        <w:rPr>
          <w:rFonts w:asciiTheme="minorHAnsi" w:hAnsiTheme="minorHAnsi" w:cs="Calibri"/>
          <w:b/>
          <w:sz w:val="28"/>
          <w:szCs w:val="28"/>
        </w:rPr>
        <w:t xml:space="preserve"> our new website - </w:t>
      </w:r>
      <w:hyperlink r:id="rId9" w:history="1">
        <w:r w:rsidR="005216C5" w:rsidRPr="00F63766">
          <w:rPr>
            <w:rStyle w:val="Hyperlink"/>
            <w:rFonts w:asciiTheme="minorHAnsi" w:hAnsiTheme="minorHAnsi" w:cs="Calibri"/>
            <w:b/>
            <w:color w:val="0070C0"/>
            <w:sz w:val="28"/>
            <w:szCs w:val="28"/>
          </w:rPr>
          <w:t>www.learntelford.ac.uk</w:t>
        </w:r>
      </w:hyperlink>
    </w:p>
    <w:p w:rsidR="00074C6E" w:rsidRDefault="008C1519" w:rsidP="005216C5">
      <w:pPr>
        <w:pStyle w:val="ListParagraph"/>
        <w:numPr>
          <w:ilvl w:val="0"/>
          <w:numId w:val="1"/>
        </w:num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complete</w:t>
      </w:r>
      <w:r w:rsidR="005216C5" w:rsidRPr="005216C5">
        <w:rPr>
          <w:rFonts w:asciiTheme="minorHAnsi" w:hAnsiTheme="minorHAnsi" w:cs="Calibri"/>
          <w:b/>
          <w:sz w:val="28"/>
          <w:szCs w:val="28"/>
        </w:rPr>
        <w:t xml:space="preserve"> the form </w:t>
      </w:r>
      <w:r w:rsidR="00074C6E" w:rsidRPr="005216C5">
        <w:rPr>
          <w:rFonts w:asciiTheme="minorHAnsi" w:hAnsiTheme="minorHAnsi" w:cs="Calibri"/>
          <w:b/>
          <w:sz w:val="28"/>
          <w:szCs w:val="28"/>
        </w:rPr>
        <w:t>overleaf and hand</w:t>
      </w:r>
      <w:r w:rsidR="005216C5">
        <w:rPr>
          <w:rFonts w:asciiTheme="minorHAnsi" w:hAnsiTheme="minorHAnsi" w:cs="Calibri"/>
          <w:b/>
          <w:sz w:val="28"/>
          <w:szCs w:val="28"/>
        </w:rPr>
        <w:t xml:space="preserve"> it </w:t>
      </w:r>
      <w:r>
        <w:rPr>
          <w:rFonts w:asciiTheme="minorHAnsi" w:hAnsiTheme="minorHAnsi" w:cs="Calibri"/>
          <w:b/>
          <w:sz w:val="28"/>
          <w:szCs w:val="28"/>
        </w:rPr>
        <w:t>in at</w:t>
      </w:r>
      <w:r w:rsidR="005216C5">
        <w:rPr>
          <w:rFonts w:asciiTheme="minorHAnsi" w:hAnsiTheme="minorHAnsi" w:cs="Calibri"/>
          <w:b/>
          <w:sz w:val="28"/>
          <w:szCs w:val="28"/>
        </w:rPr>
        <w:t xml:space="preserve"> the </w:t>
      </w:r>
      <w:r w:rsidR="00AF7FB1">
        <w:rPr>
          <w:rFonts w:asciiTheme="minorHAnsi" w:hAnsiTheme="minorHAnsi" w:cs="Calibri"/>
          <w:b/>
          <w:sz w:val="28"/>
          <w:szCs w:val="28"/>
        </w:rPr>
        <w:t>s</w:t>
      </w:r>
      <w:r w:rsidR="005216C5">
        <w:rPr>
          <w:rFonts w:asciiTheme="minorHAnsi" w:hAnsiTheme="minorHAnsi" w:cs="Calibri"/>
          <w:b/>
          <w:sz w:val="28"/>
          <w:szCs w:val="28"/>
        </w:rPr>
        <w:t>chool office</w:t>
      </w:r>
    </w:p>
    <w:p w:rsidR="00074C6E" w:rsidRDefault="008C1519" w:rsidP="008B530C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phone</w:t>
      </w:r>
      <w:r w:rsidR="005216C5">
        <w:rPr>
          <w:rFonts w:asciiTheme="minorHAnsi" w:hAnsiTheme="minorHAnsi" w:cs="Calibri"/>
          <w:b/>
          <w:sz w:val="28"/>
          <w:szCs w:val="28"/>
        </w:rPr>
        <w:t xml:space="preserve"> 01952 382888</w:t>
      </w:r>
    </w:p>
    <w:p w:rsidR="008B530C" w:rsidRPr="002E4ECE" w:rsidRDefault="008B530C" w:rsidP="002E4ECE">
      <w:pPr>
        <w:rPr>
          <w:sz w:val="32"/>
        </w:rPr>
      </w:pPr>
    </w:p>
    <w:p w:rsidR="00B64003" w:rsidRDefault="00B64003">
      <w:pPr>
        <w:rPr>
          <w:sz w:val="32"/>
        </w:rPr>
      </w:pPr>
      <w:r>
        <w:rPr>
          <w:sz w:val="32"/>
        </w:rPr>
        <w:br w:type="page"/>
      </w:r>
    </w:p>
    <w:p w:rsidR="00074C6E" w:rsidRDefault="00074C6E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AD57A4" w:rsidRPr="008B530C" w:rsidRDefault="00AD57A4" w:rsidP="00936A8F">
      <w:pPr>
        <w:rPr>
          <w:rFonts w:asciiTheme="minorHAnsi" w:hAnsiTheme="minorHAnsi"/>
          <w:sz w:val="32"/>
        </w:rPr>
      </w:pPr>
    </w:p>
    <w:p w:rsidR="00AD57A4" w:rsidRPr="008B530C" w:rsidRDefault="00AD57A4" w:rsidP="00AD57A4">
      <w:pPr>
        <w:widowControl w:val="0"/>
        <w:rPr>
          <w:rFonts w:asciiTheme="minorHAnsi" w:hAnsiTheme="minorHAnsi"/>
          <w:b/>
        </w:rPr>
      </w:pPr>
      <w:r w:rsidRPr="008B530C">
        <w:rPr>
          <w:rFonts w:asciiTheme="minorHAnsi" w:hAnsiTheme="minorHAnsi"/>
        </w:rPr>
        <w:t xml:space="preserve">Please return your slip to your School Administrator to book your place on the </w:t>
      </w:r>
      <w:r w:rsidR="005C3318" w:rsidRPr="005C3318">
        <w:rPr>
          <w:rFonts w:asciiTheme="minorHAnsi" w:hAnsiTheme="minorHAnsi"/>
          <w:b/>
        </w:rPr>
        <w:t>Introduction to</w:t>
      </w:r>
      <w:r w:rsidR="005C3318">
        <w:rPr>
          <w:rFonts w:asciiTheme="minorHAnsi" w:hAnsiTheme="minorHAnsi"/>
        </w:rPr>
        <w:t xml:space="preserve"> </w:t>
      </w:r>
      <w:r w:rsidR="00BD1166">
        <w:rPr>
          <w:rFonts w:asciiTheme="minorHAnsi" w:hAnsiTheme="minorHAnsi"/>
          <w:b/>
        </w:rPr>
        <w:t>English Skills for Parents</w:t>
      </w:r>
      <w:r w:rsidRPr="008B530C">
        <w:rPr>
          <w:rFonts w:asciiTheme="minorHAnsi" w:hAnsiTheme="minorHAnsi"/>
          <w:b/>
        </w:rPr>
        <w:t xml:space="preserve"> </w:t>
      </w:r>
      <w:r w:rsidRPr="008B530C">
        <w:rPr>
          <w:rFonts w:asciiTheme="minorHAnsi" w:hAnsiTheme="minorHAnsi"/>
        </w:rPr>
        <w:t>at</w:t>
      </w:r>
      <w:r w:rsidR="0038274D">
        <w:rPr>
          <w:rFonts w:asciiTheme="minorHAnsi" w:hAnsiTheme="minorHAnsi"/>
          <w:b/>
        </w:rPr>
        <w:t xml:space="preserve"> Donnington and Muxton Parish</w:t>
      </w:r>
      <w:r w:rsidR="002A1A27">
        <w:rPr>
          <w:rFonts w:asciiTheme="minorHAnsi" w:hAnsiTheme="minorHAnsi"/>
          <w:b/>
        </w:rPr>
        <w:t xml:space="preserve"> </w:t>
      </w:r>
      <w:r w:rsidR="002A1A27" w:rsidRPr="008B530C">
        <w:rPr>
          <w:rFonts w:asciiTheme="minorHAnsi" w:hAnsiTheme="minorHAnsi"/>
        </w:rPr>
        <w:t>on</w:t>
      </w:r>
      <w:r w:rsidRPr="008B530C">
        <w:rPr>
          <w:rFonts w:asciiTheme="minorHAnsi" w:hAnsiTheme="minorHAnsi"/>
        </w:rPr>
        <w:t xml:space="preserve"> </w:t>
      </w:r>
      <w:r w:rsidR="005C3318">
        <w:rPr>
          <w:rFonts w:asciiTheme="minorHAnsi" w:hAnsiTheme="minorHAnsi"/>
          <w:b/>
        </w:rPr>
        <w:t>Thursday 10</w:t>
      </w:r>
      <w:r w:rsidR="005C3318" w:rsidRPr="005C3318">
        <w:rPr>
          <w:rFonts w:asciiTheme="minorHAnsi" w:hAnsiTheme="minorHAnsi"/>
          <w:b/>
          <w:vertAlign w:val="superscript"/>
        </w:rPr>
        <w:t>th</w:t>
      </w:r>
      <w:r w:rsidR="005C3318">
        <w:rPr>
          <w:rFonts w:asciiTheme="minorHAnsi" w:hAnsiTheme="minorHAnsi"/>
          <w:b/>
        </w:rPr>
        <w:t xml:space="preserve"> May</w:t>
      </w:r>
      <w:r w:rsidR="008B530C" w:rsidRPr="008B530C">
        <w:rPr>
          <w:rFonts w:asciiTheme="minorHAnsi" w:hAnsiTheme="minorHAnsi"/>
          <w:b/>
        </w:rPr>
        <w:t xml:space="preserve"> 2018</w:t>
      </w:r>
      <w:r w:rsidR="005C3318">
        <w:rPr>
          <w:rFonts w:asciiTheme="minorHAnsi" w:hAnsiTheme="minorHAnsi"/>
          <w:b/>
        </w:rPr>
        <w:t>, 9.15 to 12.15</w:t>
      </w:r>
    </w:p>
    <w:p w:rsidR="00AD57A4" w:rsidRPr="008B530C" w:rsidRDefault="00AD57A4" w:rsidP="00AD57A4">
      <w:pPr>
        <w:widowControl w:val="0"/>
        <w:spacing w:after="120"/>
        <w:rPr>
          <w:rFonts w:asciiTheme="minorHAnsi" w:hAnsiTheme="minorHAnsi"/>
          <w:sz w:val="12"/>
          <w:szCs w:val="12"/>
        </w:rPr>
      </w:pPr>
      <w:r w:rsidRPr="008B530C">
        <w:rPr>
          <w:rFonts w:asciiTheme="minorHAnsi" w:hAnsiTheme="minorHAnsi"/>
          <w:sz w:val="12"/>
          <w:szCs w:val="12"/>
        </w:rPr>
        <w:t> </w:t>
      </w:r>
    </w:p>
    <w:p w:rsidR="00AD57A4" w:rsidRPr="008B530C" w:rsidRDefault="00AD57A4" w:rsidP="00AD57A4">
      <w:pPr>
        <w:widowControl w:val="0"/>
        <w:spacing w:after="120" w:line="360" w:lineRule="auto"/>
        <w:rPr>
          <w:rFonts w:asciiTheme="minorHAnsi" w:hAnsiTheme="minorHAnsi"/>
          <w:b/>
        </w:rPr>
      </w:pPr>
      <w:r w:rsidRPr="008B530C">
        <w:rPr>
          <w:rFonts w:asciiTheme="minorHAnsi" w:hAnsiTheme="minorHAnsi"/>
        </w:rPr>
        <w:t>Name of adult attending:</w:t>
      </w:r>
      <w:r w:rsidR="005C3318">
        <w:rPr>
          <w:rFonts w:asciiTheme="minorHAnsi" w:hAnsiTheme="minorHAnsi"/>
        </w:rPr>
        <w:t xml:space="preserve"> </w:t>
      </w:r>
      <w:r w:rsidRPr="008B530C">
        <w:rPr>
          <w:rFonts w:asciiTheme="minorHAnsi" w:hAnsiTheme="minorHAnsi"/>
        </w:rPr>
        <w:t>………………………………………………………………………………………………..</w:t>
      </w:r>
    </w:p>
    <w:p w:rsidR="00AD57A4" w:rsidRPr="008B530C" w:rsidRDefault="00AD57A4" w:rsidP="00AD57A4">
      <w:pPr>
        <w:widowControl w:val="0"/>
        <w:spacing w:after="120" w:line="360" w:lineRule="auto"/>
        <w:rPr>
          <w:rFonts w:asciiTheme="minorHAnsi" w:hAnsiTheme="minorHAnsi"/>
          <w:sz w:val="12"/>
          <w:szCs w:val="12"/>
        </w:rPr>
      </w:pPr>
      <w:r w:rsidRPr="008B530C">
        <w:rPr>
          <w:rFonts w:asciiTheme="minorHAnsi" w:hAnsiTheme="minorHAnsi"/>
        </w:rPr>
        <w:t>Tel No:</w:t>
      </w:r>
      <w:r w:rsidR="005C3318">
        <w:rPr>
          <w:rFonts w:asciiTheme="minorHAnsi" w:hAnsiTheme="minorHAnsi"/>
        </w:rPr>
        <w:t xml:space="preserve"> </w:t>
      </w:r>
      <w:r w:rsidRPr="008B530C">
        <w:rPr>
          <w:rFonts w:asciiTheme="minorHAnsi" w:hAnsiTheme="minorHAnsi"/>
        </w:rPr>
        <w:t>…………………………………………………………………………………………………………………………………</w:t>
      </w:r>
    </w:p>
    <w:p w:rsidR="00AD57A4" w:rsidRPr="008B530C" w:rsidRDefault="00AD57A4" w:rsidP="00AD57A4">
      <w:pPr>
        <w:widowControl w:val="0"/>
        <w:spacing w:after="120" w:line="360" w:lineRule="auto"/>
        <w:rPr>
          <w:rFonts w:asciiTheme="minorHAnsi" w:hAnsiTheme="minorHAnsi"/>
        </w:rPr>
      </w:pPr>
      <w:r w:rsidRPr="008B530C">
        <w:rPr>
          <w:rFonts w:asciiTheme="minorHAnsi" w:hAnsiTheme="minorHAnsi"/>
        </w:rPr>
        <w:t>Address: ……………………………………………………………………………………………………………………………</w:t>
      </w:r>
    </w:p>
    <w:p w:rsidR="00AD57A4" w:rsidRPr="008B530C" w:rsidRDefault="00AD57A4" w:rsidP="00AD57A4">
      <w:pPr>
        <w:widowControl w:val="0"/>
        <w:spacing w:after="120" w:line="360" w:lineRule="auto"/>
        <w:rPr>
          <w:rFonts w:asciiTheme="minorHAnsi" w:hAnsiTheme="minorHAnsi"/>
          <w:sz w:val="12"/>
          <w:szCs w:val="12"/>
        </w:rPr>
      </w:pPr>
      <w:r w:rsidRPr="008B530C">
        <w:rPr>
          <w:rFonts w:asciiTheme="minorHAnsi" w:hAnsiTheme="minorHAnsi"/>
        </w:rPr>
        <w:t>Crèche Required: Yes/No</w:t>
      </w:r>
    </w:p>
    <w:p w:rsidR="00AD57A4" w:rsidRDefault="00AD57A4" w:rsidP="00936A8F">
      <w:pPr>
        <w:rPr>
          <w:sz w:val="32"/>
        </w:rPr>
      </w:pPr>
    </w:p>
    <w:p w:rsidR="00AD57A4" w:rsidRDefault="00AD57A4" w:rsidP="00936A8F">
      <w:pPr>
        <w:rPr>
          <w:sz w:val="32"/>
        </w:rPr>
      </w:pPr>
    </w:p>
    <w:p w:rsidR="00343AE9" w:rsidRPr="00936A8F" w:rsidRDefault="00343AE9" w:rsidP="00936A8F"/>
    <w:sectPr w:rsidR="00343AE9" w:rsidRPr="00936A8F" w:rsidSect="00BA0939">
      <w:head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A8F" w:rsidRDefault="00936A8F" w:rsidP="00936A8F">
      <w:r>
        <w:separator/>
      </w:r>
    </w:p>
  </w:endnote>
  <w:endnote w:type="continuationSeparator" w:id="0">
    <w:p w:rsidR="00936A8F" w:rsidRDefault="00936A8F" w:rsidP="0093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A8F" w:rsidRDefault="00936A8F" w:rsidP="00936A8F">
      <w:r>
        <w:separator/>
      </w:r>
    </w:p>
  </w:footnote>
  <w:footnote w:type="continuationSeparator" w:id="0">
    <w:p w:rsidR="00936A8F" w:rsidRDefault="00936A8F" w:rsidP="00936A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8F" w:rsidRDefault="00936A8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9D51F62" wp14:editId="5021AC5F">
          <wp:simplePos x="0" y="0"/>
          <wp:positionH relativeFrom="page">
            <wp:posOffset>-20890</wp:posOffset>
          </wp:positionH>
          <wp:positionV relativeFrom="paragraph">
            <wp:posOffset>-473600</wp:posOffset>
          </wp:positionV>
          <wp:extent cx="7560000" cy="10698766"/>
          <wp:effectExtent l="0" t="0" r="3175" b="762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97CC2"/>
    <w:multiLevelType w:val="hybridMultilevel"/>
    <w:tmpl w:val="BF76B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E1F1E"/>
    <w:multiLevelType w:val="hybridMultilevel"/>
    <w:tmpl w:val="E81C1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8F"/>
    <w:rsid w:val="00027A7A"/>
    <w:rsid w:val="00051E9F"/>
    <w:rsid w:val="00057CA8"/>
    <w:rsid w:val="00074C6E"/>
    <w:rsid w:val="001B6E2F"/>
    <w:rsid w:val="001D3B53"/>
    <w:rsid w:val="002A1A27"/>
    <w:rsid w:val="002E4ECE"/>
    <w:rsid w:val="00343AE9"/>
    <w:rsid w:val="003628A0"/>
    <w:rsid w:val="0038274D"/>
    <w:rsid w:val="005216C5"/>
    <w:rsid w:val="005C3318"/>
    <w:rsid w:val="00852F75"/>
    <w:rsid w:val="008B530C"/>
    <w:rsid w:val="008C1519"/>
    <w:rsid w:val="00936A8F"/>
    <w:rsid w:val="00AD57A4"/>
    <w:rsid w:val="00AF7FB1"/>
    <w:rsid w:val="00B64003"/>
    <w:rsid w:val="00BA0939"/>
    <w:rsid w:val="00BD1166"/>
    <w:rsid w:val="00C67BA6"/>
    <w:rsid w:val="00D73E68"/>
    <w:rsid w:val="00DB23E9"/>
    <w:rsid w:val="00EA5BE3"/>
    <w:rsid w:val="00F6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972108-1C78-470B-B473-6EDF4E36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A8F"/>
  </w:style>
  <w:style w:type="paragraph" w:styleId="Footer">
    <w:name w:val="footer"/>
    <w:basedOn w:val="Normal"/>
    <w:link w:val="Foot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A8F"/>
  </w:style>
  <w:style w:type="character" w:styleId="Hyperlink">
    <w:name w:val="Hyperlink"/>
    <w:rsid w:val="00074C6E"/>
    <w:rPr>
      <w:u w:val="single"/>
    </w:rPr>
  </w:style>
  <w:style w:type="paragraph" w:styleId="ListParagraph">
    <w:name w:val="List Paragraph"/>
    <w:basedOn w:val="Normal"/>
    <w:uiPriority w:val="34"/>
    <w:qFormat/>
    <w:rsid w:val="005216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F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learntelford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2707F80D</Template>
  <TotalTime>22</TotalTime>
  <Pages>2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Knight, Christopher</dc:creator>
  <cp:keywords/>
  <dc:description/>
  <cp:lastModifiedBy>Robson, Lorna</cp:lastModifiedBy>
  <cp:revision>8</cp:revision>
  <cp:lastPrinted>2018-02-13T16:40:00Z</cp:lastPrinted>
  <dcterms:created xsi:type="dcterms:W3CDTF">2018-04-27T07:47:00Z</dcterms:created>
  <dcterms:modified xsi:type="dcterms:W3CDTF">2018-04-27T09:16:00Z</dcterms:modified>
</cp:coreProperties>
</file>