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741" w:rsidRDefault="003F4741" w:rsidP="00D62C3C">
      <w:pPr>
        <w:tabs>
          <w:tab w:val="left" w:pos="3630"/>
        </w:tabs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-911860</wp:posOffset>
            </wp:positionV>
            <wp:extent cx="7553325" cy="106934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62C3C">
        <w:rPr>
          <w:noProof/>
          <w:lang w:eastAsia="en-GB"/>
        </w:rPr>
        <w:tab/>
      </w:r>
    </w:p>
    <w:p w:rsidR="00A318EB" w:rsidRDefault="00D62C3C" w:rsidP="00D62C3C">
      <w:pPr>
        <w:tabs>
          <w:tab w:val="left" w:pos="3120"/>
        </w:tabs>
      </w:pPr>
      <w:r>
        <w:tab/>
      </w:r>
    </w:p>
    <w:p w:rsidR="00A318EB" w:rsidRDefault="00A318EB"/>
    <w:p w:rsidR="001012FB" w:rsidRPr="00D62C3C" w:rsidRDefault="001012FB" w:rsidP="001012FB">
      <w:pPr>
        <w:tabs>
          <w:tab w:val="left" w:pos="3659"/>
          <w:tab w:val="center" w:pos="4513"/>
        </w:tabs>
        <w:jc w:val="center"/>
        <w:rPr>
          <w:b/>
          <w:sz w:val="72"/>
          <w:szCs w:val="72"/>
        </w:rPr>
      </w:pPr>
      <w:r>
        <w:rPr>
          <w:sz w:val="40"/>
          <w:szCs w:val="40"/>
        </w:rPr>
        <w:t xml:space="preserve">Work with your child </w:t>
      </w:r>
      <w:r>
        <w:rPr>
          <w:sz w:val="40"/>
          <w:szCs w:val="40"/>
        </w:rPr>
        <w:t>at Donnington Wood Junior S</w:t>
      </w:r>
      <w:r>
        <w:rPr>
          <w:sz w:val="40"/>
          <w:szCs w:val="40"/>
        </w:rPr>
        <w:t>chool</w:t>
      </w:r>
    </w:p>
    <w:p w:rsidR="001012FB" w:rsidRDefault="003F4741" w:rsidP="001012FB">
      <w:pPr>
        <w:tabs>
          <w:tab w:val="left" w:pos="3659"/>
          <w:tab w:val="center" w:pos="4513"/>
        </w:tabs>
        <w:jc w:val="center"/>
        <w:rPr>
          <w:b/>
          <w:sz w:val="72"/>
          <w:szCs w:val="72"/>
        </w:rPr>
      </w:pPr>
      <w:r w:rsidRPr="00D62C3C">
        <w:rPr>
          <w:b/>
          <w:sz w:val="72"/>
          <w:szCs w:val="72"/>
        </w:rPr>
        <w:t xml:space="preserve">Sweet Treats </w:t>
      </w:r>
      <w:r w:rsidR="001012FB">
        <w:rPr>
          <w:b/>
          <w:sz w:val="72"/>
          <w:szCs w:val="72"/>
        </w:rPr>
        <w:t>and Healthy Eats.</w:t>
      </w:r>
    </w:p>
    <w:p w:rsidR="00455819" w:rsidRPr="00D62C3C" w:rsidRDefault="00455819" w:rsidP="00455819">
      <w:pPr>
        <w:tabs>
          <w:tab w:val="left" w:pos="3659"/>
          <w:tab w:val="center" w:pos="4513"/>
        </w:tabs>
        <w:jc w:val="center"/>
        <w:rPr>
          <w:sz w:val="36"/>
          <w:szCs w:val="36"/>
        </w:rPr>
      </w:pPr>
      <w:r w:rsidRPr="00D62C3C">
        <w:rPr>
          <w:sz w:val="36"/>
          <w:szCs w:val="36"/>
          <w:u w:val="single"/>
        </w:rPr>
        <w:t xml:space="preserve">A </w:t>
      </w:r>
      <w:r w:rsidR="001012FB">
        <w:rPr>
          <w:sz w:val="36"/>
          <w:szCs w:val="36"/>
          <w:u w:val="single"/>
        </w:rPr>
        <w:t>4</w:t>
      </w:r>
      <w:r w:rsidRPr="00D62C3C">
        <w:rPr>
          <w:sz w:val="36"/>
          <w:szCs w:val="36"/>
          <w:u w:val="single"/>
        </w:rPr>
        <w:t xml:space="preserve"> week</w:t>
      </w:r>
      <w:r w:rsidRPr="00D62C3C">
        <w:rPr>
          <w:sz w:val="36"/>
          <w:szCs w:val="36"/>
        </w:rPr>
        <w:t xml:space="preserve"> </w:t>
      </w:r>
      <w:r w:rsidR="001012FB">
        <w:rPr>
          <w:sz w:val="36"/>
          <w:szCs w:val="36"/>
        </w:rPr>
        <w:t xml:space="preserve">taster </w:t>
      </w:r>
      <w:r w:rsidRPr="00D62C3C">
        <w:rPr>
          <w:sz w:val="36"/>
          <w:szCs w:val="36"/>
        </w:rPr>
        <w:t>course for grandparents, parents and carers.</w:t>
      </w:r>
    </w:p>
    <w:p w:rsidR="00D62C3C" w:rsidRPr="00D62C3C" w:rsidRDefault="00D62C3C" w:rsidP="00455819">
      <w:pPr>
        <w:tabs>
          <w:tab w:val="left" w:pos="3659"/>
          <w:tab w:val="center" w:pos="4513"/>
        </w:tabs>
        <w:jc w:val="center"/>
        <w:rPr>
          <w:sz w:val="36"/>
          <w:szCs w:val="36"/>
        </w:rPr>
      </w:pPr>
      <w:r w:rsidRPr="00D62C3C">
        <w:rPr>
          <w:sz w:val="36"/>
          <w:szCs w:val="36"/>
        </w:rPr>
        <w:t>Lea</w:t>
      </w:r>
      <w:r w:rsidR="001012FB">
        <w:rPr>
          <w:sz w:val="36"/>
          <w:szCs w:val="36"/>
        </w:rPr>
        <w:t>rn to make hand-made sweets, fruity kebabs and flowers</w:t>
      </w:r>
      <w:r w:rsidRPr="00D62C3C">
        <w:rPr>
          <w:sz w:val="36"/>
          <w:szCs w:val="36"/>
        </w:rPr>
        <w:t>.</w:t>
      </w:r>
    </w:p>
    <w:p w:rsidR="003F4741" w:rsidRPr="003F4741" w:rsidRDefault="00FD1416" w:rsidP="00455819">
      <w:pPr>
        <w:tabs>
          <w:tab w:val="left" w:pos="3659"/>
          <w:tab w:val="center" w:pos="4513"/>
        </w:tabs>
        <w:jc w:val="center"/>
        <w:rPr>
          <w:b/>
          <w:sz w:val="48"/>
          <w:szCs w:val="4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461010</wp:posOffset>
                </wp:positionV>
                <wp:extent cx="1514475" cy="1809750"/>
                <wp:effectExtent l="514350" t="38100" r="47625" b="38100"/>
                <wp:wrapNone/>
                <wp:docPr id="1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1809750"/>
                        </a:xfrm>
                        <a:prstGeom prst="wedgeEllipseCallout">
                          <a:avLst>
                            <a:gd name="adj1" fmla="val -84451"/>
                            <a:gd name="adj2" fmla="val 4149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19EF" w:rsidRPr="009460FE" w:rsidRDefault="004D19EF" w:rsidP="004D19EF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9460FE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Enj</w:t>
                            </w:r>
                            <w:r w:rsidR="003F4741" w:rsidRPr="009460FE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oy sharing time with your child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20" o:spid="_x0000_s1026" type="#_x0000_t63" style="position:absolute;left:0;text-align:left;margin-left:369pt;margin-top:36.3pt;width:119.25pt;height:14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" adj="-7441,19763" fillcolor="white [3201]" strokecolor="#70ad47 [3209]" strokeweight="2.5pt">
                <v:shadow color="#868686"/>
                <v:textbox>
                  <w:txbxContent>
                    <w:p w:rsidR="004D19EF" w:rsidRPr="009460FE" w:rsidRDefault="004D19EF" w:rsidP="004D19EF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9460FE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Enj</w:t>
                      </w:r>
                      <w:r w:rsidR="003F4741" w:rsidRPr="009460FE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oy sharing time with your child</w:t>
                      </w:r>
                    </w:p>
                  </w:txbxContent>
                </v:textbox>
              </v:shape>
            </w:pict>
          </mc:Fallback>
        </mc:AlternateContent>
      </w:r>
      <w:r w:rsidR="00D62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-409575</wp:posOffset>
                </wp:positionH>
                <wp:positionV relativeFrom="paragraph">
                  <wp:posOffset>537210</wp:posOffset>
                </wp:positionV>
                <wp:extent cx="1628775" cy="1190625"/>
                <wp:effectExtent l="19050" t="19050" r="200025" b="28575"/>
                <wp:wrapNone/>
                <wp:docPr id="6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1190625"/>
                        </a:xfrm>
                        <a:prstGeom prst="wedgeEllipseCallout">
                          <a:avLst>
                            <a:gd name="adj1" fmla="val 58423"/>
                            <a:gd name="adj2" fmla="val 45302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19EF" w:rsidRPr="00FD1416" w:rsidRDefault="00FD1416" w:rsidP="004D19E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  <w:r w:rsidRPr="00FD1416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Handmade sweets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23" o:spid="_x0000_s1027" type="#_x0000_t63" style="position:absolute;left:0;text-align:left;margin-left:-32.25pt;margin-top:42.3pt;width:128.2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" adj="23419,20585" fillcolor="white [3201]" strokecolor="#ffc000 [3207]" strokeweight="2.5pt">
                <v:shadow color="#868686"/>
                <v:textbox>
                  <w:txbxContent>
                    <w:p w:rsidR="004D19EF" w:rsidRPr="00FD1416" w:rsidRDefault="00FD1416" w:rsidP="004D19EF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  <w:r w:rsidRPr="00FD1416"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Handmade sweets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48"/>
          <w:szCs w:val="48"/>
        </w:rPr>
        <w:t xml:space="preserve">Monday </w:t>
      </w:r>
      <w:r w:rsidR="00EB0653">
        <w:rPr>
          <w:b/>
          <w:sz w:val="48"/>
          <w:szCs w:val="48"/>
        </w:rPr>
        <w:t>23</w:t>
      </w:r>
      <w:r w:rsidR="003F4741" w:rsidRPr="003F4741">
        <w:rPr>
          <w:b/>
          <w:sz w:val="48"/>
          <w:szCs w:val="48"/>
          <w:vertAlign w:val="superscript"/>
        </w:rPr>
        <w:t>th</w:t>
      </w:r>
      <w:r>
        <w:rPr>
          <w:b/>
          <w:sz w:val="48"/>
          <w:szCs w:val="48"/>
        </w:rPr>
        <w:t xml:space="preserve"> April – Monday</w:t>
      </w:r>
      <w:r w:rsidR="00EB0653">
        <w:rPr>
          <w:b/>
          <w:sz w:val="48"/>
          <w:szCs w:val="48"/>
        </w:rPr>
        <w:t xml:space="preserve"> 21</w:t>
      </w:r>
      <w:r w:rsidR="003F4741" w:rsidRPr="003F4741">
        <w:rPr>
          <w:b/>
          <w:sz w:val="48"/>
          <w:szCs w:val="48"/>
          <w:vertAlign w:val="superscript"/>
        </w:rPr>
        <w:t>th</w:t>
      </w:r>
      <w:r w:rsidR="003F4741" w:rsidRPr="003F4741">
        <w:rPr>
          <w:b/>
          <w:sz w:val="48"/>
          <w:szCs w:val="48"/>
        </w:rPr>
        <w:t xml:space="preserve"> May 2018</w:t>
      </w:r>
    </w:p>
    <w:p w:rsidR="00A318EB" w:rsidRPr="00D62C3C" w:rsidRDefault="00EB0653" w:rsidP="00D62C3C">
      <w:pPr>
        <w:tabs>
          <w:tab w:val="left" w:pos="3659"/>
          <w:tab w:val="center" w:pos="4513"/>
        </w:tabs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12.30 pm – 2.45</w:t>
      </w:r>
      <w:r w:rsidR="003F4741" w:rsidRPr="003F4741">
        <w:rPr>
          <w:b/>
          <w:sz w:val="48"/>
          <w:szCs w:val="48"/>
        </w:rPr>
        <w:t xml:space="preserve"> pm</w:t>
      </w:r>
    </w:p>
    <w:p w:rsidR="00A318EB" w:rsidRDefault="00FD1416" w:rsidP="00D62C3C">
      <w:pPr>
        <w:tabs>
          <w:tab w:val="left" w:pos="3075"/>
        </w:tabs>
        <w:jc w:val="center"/>
        <w:rPr>
          <w:rFonts w:ascii="Arial" w:hAnsi="Arial" w:cs="Arial"/>
          <w:noProof/>
          <w:color w:val="FFFFFF"/>
          <w:sz w:val="20"/>
          <w:szCs w:val="20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1083945</wp:posOffset>
                </wp:positionV>
                <wp:extent cx="1828800" cy="990600"/>
                <wp:effectExtent l="190500" t="38100" r="38100" b="57150"/>
                <wp:wrapNone/>
                <wp:docPr id="7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990600"/>
                        </a:xfrm>
                        <a:prstGeom prst="wedgeEllipseCallout">
                          <a:avLst>
                            <a:gd name="adj1" fmla="val -56643"/>
                            <a:gd name="adj2" fmla="val 52110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19EF" w:rsidRPr="009460FE" w:rsidRDefault="003F4741" w:rsidP="004D19E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</w:pPr>
                            <w:r w:rsidRPr="009460FE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  <w:t>Learn new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21" o:spid="_x0000_s1028" type="#_x0000_t63" style="position:absolute;left:0;text-align:left;margin-left:349.5pt;margin-top:85.35pt;width:2in;height:7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" adj="-1435,22056" fillcolor="white [3201]" strokecolor="#a5a5a5 [3206]" strokeweight="2.5pt">
                <v:shadow color="#868686"/>
                <v:textbox>
                  <w:txbxContent>
                    <w:p w:rsidR="004D19EF" w:rsidRPr="009460FE" w:rsidRDefault="003F4741" w:rsidP="004D19EF">
                      <w:pPr>
                        <w:jc w:val="center"/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</w:pPr>
                      <w:r w:rsidRPr="009460FE"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  <w:t>Learn new 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inline distT="0" distB="0" distL="0" distR="0" wp14:anchorId="15A18652" wp14:editId="70AAB30E">
            <wp:extent cx="3559175" cy="2221525"/>
            <wp:effectExtent l="0" t="0" r="3175" b="7620"/>
            <wp:docPr id="5" name="Picture 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118" cy="22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2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1277620</wp:posOffset>
                </wp:positionV>
                <wp:extent cx="1535256" cy="1057275"/>
                <wp:effectExtent l="19050" t="19050" r="560705" b="28575"/>
                <wp:wrapNone/>
                <wp:docPr id="9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5256" cy="1057275"/>
                        </a:xfrm>
                        <a:prstGeom prst="wedgeEllipseCallout">
                          <a:avLst>
                            <a:gd name="adj1" fmla="val 80544"/>
                            <a:gd name="adj2" fmla="val -16453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19EF" w:rsidRPr="00FD1416" w:rsidRDefault="00FD1416" w:rsidP="004D19EF">
                            <w:pPr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</w:pPr>
                            <w:r w:rsidRPr="00FD1416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  <w:t>Healthy Eats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utoShape 17" o:spid="_x0000_s1029" type="#_x0000_t63" style="position:absolute;left:0;text-align:left;margin-left:-45pt;margin-top:100.6pt;width:120.9pt;height:8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" adj="28198,7246" fillcolor="white [3201]" strokecolor="#4472c4 [3208]" strokeweight="2.5pt">
                <v:shadow color="#868686"/>
                <v:textbox>
                  <w:txbxContent>
                    <w:p w:rsidR="004D19EF" w:rsidRPr="00FD1416" w:rsidRDefault="00FD1416" w:rsidP="004D19EF">
                      <w:pPr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</w:pPr>
                      <w:r w:rsidRPr="00FD1416"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  <w:t>Healthy Eats</w:t>
                      </w:r>
                    </w:p>
                  </w:txbxContent>
                </v:textbox>
              </v:shape>
            </w:pict>
          </mc:Fallback>
        </mc:AlternateContent>
      </w:r>
    </w:p>
    <w:p w:rsidR="00D62C3C" w:rsidRDefault="00093E7D" w:rsidP="00D62C3C">
      <w:pPr>
        <w:tabs>
          <w:tab w:val="left" w:pos="4049"/>
        </w:tabs>
      </w:pPr>
      <w:r>
        <w:rPr>
          <w:rFonts w:ascii="Calibri" w:hAnsi="Calibri" w:cs="Calibri"/>
          <w:b/>
          <w:sz w:val="28"/>
          <w:szCs w:val="28"/>
        </w:rPr>
        <w:t>Please bring ID with you</w:t>
      </w:r>
    </w:p>
    <w:p w:rsidR="00093E7D" w:rsidRPr="00D62C3C" w:rsidRDefault="00093E7D" w:rsidP="00D62C3C">
      <w:pPr>
        <w:tabs>
          <w:tab w:val="left" w:pos="4049"/>
        </w:tabs>
      </w:pPr>
      <w:r w:rsidRPr="0098519B">
        <w:rPr>
          <w:rFonts w:ascii="Calibri" w:hAnsi="Calibri" w:cs="Calibri"/>
          <w:b/>
          <w:sz w:val="28"/>
          <w:szCs w:val="28"/>
        </w:rPr>
        <w:t>Free crè</w:t>
      </w:r>
      <w:r>
        <w:rPr>
          <w:rFonts w:ascii="Calibri" w:hAnsi="Calibri" w:cs="Calibri"/>
          <w:b/>
          <w:sz w:val="28"/>
          <w:szCs w:val="28"/>
        </w:rPr>
        <w:t>che available subject to demand</w:t>
      </w:r>
    </w:p>
    <w:p w:rsidR="00093E7D" w:rsidRPr="00D62C3C" w:rsidRDefault="00093E7D" w:rsidP="00093E7D">
      <w:pPr>
        <w:spacing w:after="0" w:line="240" w:lineRule="auto"/>
        <w:rPr>
          <w:rFonts w:ascii="Calibri" w:hAnsi="Calibri" w:cs="Calibri"/>
          <w:b/>
          <w:sz w:val="28"/>
          <w:szCs w:val="28"/>
        </w:rPr>
      </w:pPr>
      <w:r w:rsidRPr="009D7F1E">
        <w:rPr>
          <w:rFonts w:ascii="Calibri" w:hAnsi="Calibri" w:cs="Calibri"/>
          <w:b/>
          <w:szCs w:val="28"/>
        </w:rPr>
        <w:t>If you would like to attend please complete the form</w:t>
      </w:r>
      <w:r>
        <w:rPr>
          <w:rFonts w:ascii="Calibri" w:hAnsi="Calibri" w:cs="Calibri"/>
          <w:b/>
          <w:szCs w:val="28"/>
        </w:rPr>
        <w:t xml:space="preserve"> overleaf and hand to the nursery</w:t>
      </w:r>
      <w:r w:rsidRPr="009D7F1E">
        <w:rPr>
          <w:rFonts w:ascii="Calibri" w:hAnsi="Calibri" w:cs="Calibri"/>
          <w:b/>
          <w:szCs w:val="28"/>
        </w:rPr>
        <w:t xml:space="preserve"> office.</w:t>
      </w:r>
    </w:p>
    <w:p w:rsidR="0085426D" w:rsidRDefault="00093E7D" w:rsidP="00093E7D">
      <w:pPr>
        <w:tabs>
          <w:tab w:val="left" w:pos="1710"/>
        </w:tabs>
        <w:spacing w:after="0" w:line="240" w:lineRule="auto"/>
        <w:rPr>
          <w:rFonts w:ascii="Calibri" w:hAnsi="Calibri" w:cs="Calibri"/>
          <w:b/>
          <w:szCs w:val="28"/>
        </w:rPr>
      </w:pPr>
      <w:r w:rsidRPr="009D7F1E">
        <w:rPr>
          <w:rFonts w:ascii="Calibri" w:hAnsi="Calibri" w:cs="Calibri"/>
          <w:b/>
          <w:szCs w:val="28"/>
        </w:rPr>
        <w:t xml:space="preserve">Or e mail us at </w:t>
      </w:r>
      <w:hyperlink r:id="rId6" w:history="1">
        <w:r w:rsidRPr="009D7F1E">
          <w:rPr>
            <w:rStyle w:val="Hyperlink"/>
            <w:rFonts w:ascii="Calibri" w:hAnsi="Calibri" w:cs="Calibri"/>
            <w:b/>
            <w:szCs w:val="28"/>
          </w:rPr>
          <w:t>community.learning@telford.gov.uk</w:t>
        </w:r>
      </w:hyperlink>
      <w:r>
        <w:rPr>
          <w:rFonts w:ascii="Calibri" w:hAnsi="Calibri" w:cs="Calibri"/>
          <w:b/>
          <w:szCs w:val="28"/>
        </w:rPr>
        <w:t xml:space="preserve"> </w:t>
      </w:r>
    </w:p>
    <w:p w:rsidR="00A318EB" w:rsidRPr="00D62C3C" w:rsidRDefault="00093E7D" w:rsidP="00D62C3C">
      <w:pPr>
        <w:tabs>
          <w:tab w:val="left" w:pos="1710"/>
        </w:tabs>
        <w:spacing w:after="0" w:line="240" w:lineRule="auto"/>
        <w:rPr>
          <w:rFonts w:ascii="Calibri" w:hAnsi="Calibri" w:cs="Calibri"/>
          <w:b/>
          <w:szCs w:val="28"/>
        </w:rPr>
      </w:pPr>
      <w:r w:rsidRPr="009D7F1E">
        <w:rPr>
          <w:rFonts w:ascii="Calibri" w:hAnsi="Calibri" w:cs="Calibri"/>
          <w:b/>
          <w:szCs w:val="28"/>
        </w:rPr>
        <w:t>Or Ring: 01952 382888</w:t>
      </w:r>
      <w:r w:rsidRPr="009D7F1E">
        <w:rPr>
          <w:rFonts w:ascii="Calibri" w:hAnsi="Calibri" w:cs="Calibri"/>
          <w:b/>
          <w:szCs w:val="28"/>
        </w:rPr>
        <w:tab/>
        <w:t>Or Text: 07797 873891</w:t>
      </w:r>
      <w:r>
        <w:rPr>
          <w:rFonts w:ascii="Calibri" w:hAnsi="Calibri" w:cs="Calibri"/>
          <w:b/>
          <w:szCs w:val="28"/>
        </w:rPr>
        <w:tab/>
      </w:r>
      <w:r>
        <w:tab/>
      </w:r>
    </w:p>
    <w:p w:rsidR="00A318EB" w:rsidRDefault="00A318EB"/>
    <w:p w:rsidR="005D3949" w:rsidRDefault="005D3949" w:rsidP="005D3949">
      <w:r>
        <w:lastRenderedPageBreak/>
        <w:t>Please return your slip to your School Administrator to b</w:t>
      </w:r>
      <w:r w:rsidR="00D62C3C">
        <w:t>ook your pla</w:t>
      </w:r>
      <w:r w:rsidR="0034151C">
        <w:t>ce on the Sweet Treat and Health Eats course at Donnington Wood</w:t>
      </w:r>
      <w:r w:rsidR="00D62C3C">
        <w:t xml:space="preserve"> Junior School </w:t>
      </w:r>
      <w:r w:rsidR="001F06F4">
        <w:t>on</w:t>
      </w:r>
      <w:r w:rsidR="007F3F1A">
        <w:t xml:space="preserve"> </w:t>
      </w:r>
      <w:r w:rsidR="0034151C">
        <w:t>Monday 23rd</w:t>
      </w:r>
      <w:bookmarkStart w:id="0" w:name="_GoBack"/>
      <w:bookmarkEnd w:id="0"/>
      <w:r w:rsidR="00D62C3C">
        <w:t xml:space="preserve"> April </w:t>
      </w:r>
      <w:r>
        <w:t xml:space="preserve">2018. </w:t>
      </w:r>
    </w:p>
    <w:p w:rsidR="005D3949" w:rsidRDefault="005D3949" w:rsidP="005D3949">
      <w:r>
        <w:t xml:space="preserve"> </w:t>
      </w:r>
    </w:p>
    <w:p w:rsidR="005D3949" w:rsidRDefault="005D3949" w:rsidP="005D3949">
      <w:r>
        <w:t xml:space="preserve">  Child’s name: …………………………………………………………………………………………………………………….                </w:t>
      </w:r>
    </w:p>
    <w:p w:rsidR="005D3949" w:rsidRDefault="005D3949" w:rsidP="005D3949">
      <w:r>
        <w:t xml:space="preserve">  Name of adult attending:………………………………………………………………………………………………..                              </w:t>
      </w:r>
    </w:p>
    <w:p w:rsidR="005D3949" w:rsidRDefault="005D3949" w:rsidP="005D3949">
      <w:r>
        <w:t xml:space="preserve">  Relationship to child: ……………………………………………………………………………………………………….</w:t>
      </w:r>
    </w:p>
    <w:p w:rsidR="005D3949" w:rsidRDefault="005D3949" w:rsidP="005D3949">
      <w:r>
        <w:t xml:space="preserve">  Tel No:…………………………………………………………………………………………………………………………………</w:t>
      </w:r>
    </w:p>
    <w:p w:rsidR="000E4842" w:rsidRDefault="005D3949" w:rsidP="005D3949">
      <w:r>
        <w:t xml:space="preserve">   Address: …………………………………………………………………………………………………………………………….</w:t>
      </w:r>
    </w:p>
    <w:sectPr w:rsidR="000E4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EB"/>
    <w:rsid w:val="00093E7D"/>
    <w:rsid w:val="001012FB"/>
    <w:rsid w:val="001D40BC"/>
    <w:rsid w:val="001F06F4"/>
    <w:rsid w:val="00244316"/>
    <w:rsid w:val="0026551F"/>
    <w:rsid w:val="00267FFB"/>
    <w:rsid w:val="0034151C"/>
    <w:rsid w:val="00346381"/>
    <w:rsid w:val="003F4741"/>
    <w:rsid w:val="00455819"/>
    <w:rsid w:val="004657AB"/>
    <w:rsid w:val="004D19EF"/>
    <w:rsid w:val="005D3949"/>
    <w:rsid w:val="00761CF5"/>
    <w:rsid w:val="007F3F1A"/>
    <w:rsid w:val="0085426D"/>
    <w:rsid w:val="009460FE"/>
    <w:rsid w:val="00A318EB"/>
    <w:rsid w:val="00AC09ED"/>
    <w:rsid w:val="00AD3EAD"/>
    <w:rsid w:val="00B8090F"/>
    <w:rsid w:val="00C6674E"/>
    <w:rsid w:val="00D62C3C"/>
    <w:rsid w:val="00EB0653"/>
    <w:rsid w:val="00F250BE"/>
    <w:rsid w:val="00FA6B10"/>
    <w:rsid w:val="00FD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E5D97-C18D-4F17-A4EC-1863060BB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42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93E7D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munity.learning@telford.gov.uk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F3887F35</Template>
  <TotalTime>0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Riddell, Ryan</dc:creator>
  <cp:keywords/>
  <dc:description/>
  <cp:lastModifiedBy>Williams, Rachel</cp:lastModifiedBy>
  <cp:revision>2</cp:revision>
  <dcterms:created xsi:type="dcterms:W3CDTF">2018-03-23T15:07:00Z</dcterms:created>
  <dcterms:modified xsi:type="dcterms:W3CDTF">2018-03-23T15:07:00Z</dcterms:modified>
</cp:coreProperties>
</file>