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705"/>
        <w:gridCol w:w="1286"/>
        <w:gridCol w:w="2489"/>
        <w:gridCol w:w="5341"/>
        <w:gridCol w:w="5630"/>
      </w:tblGrid>
      <w:tr w:rsidR="00CC6309" w:rsidRPr="005245F5" w:rsidTr="00C66634">
        <w:tc>
          <w:tcPr>
            <w:tcW w:w="4403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CC6309" w:rsidRPr="00CC6309" w:rsidRDefault="00CC6309" w:rsidP="00C6663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Topic Curriculum</w:t>
            </w: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1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2</w:t>
            </w:r>
          </w:p>
        </w:tc>
      </w:tr>
      <w:tr w:rsidR="00CC6309" w:rsidRPr="005245F5" w:rsidTr="00CC6309">
        <w:tc>
          <w:tcPr>
            <w:tcW w:w="4403" w:type="dxa"/>
            <w:gridSpan w:val="3"/>
            <w:vMerge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3910C0" w:rsidP="008222E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 place to live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3910C0" w:rsidP="008222E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 place to live</w:t>
            </w:r>
          </w:p>
        </w:tc>
      </w:tr>
      <w:tr w:rsidR="00CC6309" w:rsidRPr="005245F5" w:rsidTr="00CC6309">
        <w:trPr>
          <w:trHeight w:val="257"/>
        </w:trPr>
        <w:tc>
          <w:tcPr>
            <w:tcW w:w="4403" w:type="dxa"/>
            <w:gridSpan w:val="3"/>
            <w:vMerge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3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Changes in Britain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Shropshire Hills Discovery Centre/ Village 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Shropshire Hills Discovery Centre/ Village 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b/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Our local area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Science 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Rocks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Britain’s settlement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DEWA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DEWA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UK regions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Solids, liquid and gases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 and food chains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5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Ancient Greece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3910C0" w:rsidP="00CC6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Living in </w:t>
            </w:r>
            <w:r w:rsidR="00CC6309"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Greek Visitor Day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3910C0" w:rsidP="00CC6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Life in </w:t>
            </w:r>
            <w:r w:rsidR="00CC6309"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Greek Visitor Day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Default="00CC6309" w:rsidP="003910C0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The Mediterranean</w:t>
            </w:r>
          </w:p>
          <w:p w:rsidR="003910C0" w:rsidRPr="00CC6309" w:rsidRDefault="003910C0" w:rsidP="003910C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(European region)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48028A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P</w:t>
            </w:r>
            <w:r w:rsidR="0048028A">
              <w:rPr>
                <w:rFonts w:cs="Arial"/>
                <w:b/>
                <w:sz w:val="24"/>
                <w:szCs w:val="24"/>
                <w:u w:val="single"/>
              </w:rPr>
              <w:t>roperties</w:t>
            </w:r>
            <w:r w:rsidRPr="00CC6309">
              <w:rPr>
                <w:rFonts w:cs="Arial"/>
                <w:b/>
                <w:sz w:val="24"/>
                <w:szCs w:val="24"/>
                <w:u w:val="single"/>
              </w:rPr>
              <w:t xml:space="preserve"> &amp; changes of materials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The work</w:t>
            </w:r>
            <w:r w:rsidRPr="00CC6309">
              <w:rPr>
                <w:rFonts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of Aristotle – life cycles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6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Mayan civilisation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New World explorers and settlers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Cadbury World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Cadbury World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North</w:t>
            </w:r>
            <w:r w:rsidR="003910C0">
              <w:rPr>
                <w:i/>
                <w:sz w:val="24"/>
                <w:szCs w:val="24"/>
              </w:rPr>
              <w:t xml:space="preserve"> and South</w:t>
            </w:r>
            <w:r w:rsidRPr="00CC6309">
              <w:rPr>
                <w:i/>
                <w:sz w:val="24"/>
                <w:szCs w:val="24"/>
              </w:rPr>
              <w:t xml:space="preserve"> America</w:t>
            </w:r>
          </w:p>
          <w:p w:rsidR="00CC6309" w:rsidRPr="00CC6309" w:rsidRDefault="003910C0" w:rsidP="003910C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Rainforest (contrasting region)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Evolution &amp; inheritance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Living things &amp; their habitats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</w:tbl>
    <w:p w:rsidR="003B45A9" w:rsidRDefault="003B45A9"/>
    <w:p w:rsidR="00CC6309" w:rsidRDefault="00CC6309"/>
    <w:p w:rsidR="00CC6309" w:rsidRDefault="00CC6309"/>
    <w:p w:rsidR="00CC6309" w:rsidRDefault="00CC6309"/>
    <w:p w:rsidR="00CC6309" w:rsidRDefault="00CC6309"/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AC48D2">
        <w:trPr>
          <w:trHeight w:val="293"/>
        </w:trPr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3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AC48D2" w:rsidRDefault="00AC48D2" w:rsidP="00AC48D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4B4201" w:rsidP="00C6663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E816BD" w:rsidRPr="005245F5" w:rsidRDefault="003910C0" w:rsidP="00E816BD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Big picture planning/ Key questions</w:t>
            </w:r>
          </w:p>
        </w:tc>
      </w:tr>
      <w:tr w:rsidR="00F66810" w:rsidRPr="005245F5" w:rsidTr="003B45A9">
        <w:tc>
          <w:tcPr>
            <w:tcW w:w="817" w:type="dxa"/>
          </w:tcPr>
          <w:p w:rsidR="00F66810" w:rsidRPr="005245F5" w:rsidRDefault="004B4201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2 and 3</w:t>
            </w:r>
          </w:p>
        </w:tc>
        <w:tc>
          <w:tcPr>
            <w:tcW w:w="1418" w:type="dxa"/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write a non-chronological report on food and homes in </w:t>
            </w: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Trip to Shropshire Hills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Follow up – What did we find out?</w:t>
            </w:r>
          </w:p>
        </w:tc>
        <w:tc>
          <w:tcPr>
            <w:tcW w:w="1417" w:type="dxa"/>
          </w:tcPr>
          <w:p w:rsidR="00F66810" w:rsidRPr="008222E4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8222E4">
              <w:rPr>
                <w:rFonts w:cs="Arial"/>
                <w:b/>
                <w:i/>
                <w:sz w:val="18"/>
                <w:szCs w:val="18"/>
              </w:rPr>
              <w:t xml:space="preserve">I can compare and group together different kinds of rocks on the basis of their appearance and simple physical properties.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7A430E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Pr="007A430E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7A430E">
              <w:rPr>
                <w:rFonts w:cs="Arial"/>
                <w:b/>
                <w:i/>
                <w:sz w:val="18"/>
                <w:szCs w:val="18"/>
              </w:rPr>
              <w:t xml:space="preserve">I can make qualitative and comparative observations. </w:t>
            </w:r>
          </w:p>
          <w:p w:rsidR="00F66810" w:rsidRPr="007A430E" w:rsidRDefault="00F66810" w:rsidP="00F66810">
            <w:pPr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English/</w:t>
            </w:r>
            <w:r w:rsidRPr="005245F5">
              <w:rPr>
                <w:rFonts w:cs="Arial"/>
                <w:sz w:val="18"/>
                <w:szCs w:val="18"/>
              </w:rPr>
              <w:t xml:space="preserve">Maths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*Interpret data using bar charts, pictograms and tables.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*Retrieve and record information. </w:t>
            </w:r>
          </w:p>
        </w:tc>
        <w:tc>
          <w:tcPr>
            <w:tcW w:w="1134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Composing, melodies to given music based on Local area- Where we live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Writing about the local area to compose a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Learning about jewellery techniques/materials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learning about Celtic jewellery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 Link: Retrieving information (research)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Celtic Jewellery/motifs/knots</w:t>
            </w: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PE Skill: Traditional Dances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Sequencing dance movements.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 Link: Time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simple instructions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follow sequences and basic commands.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create my own commands to make something happen.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Measurement and direction.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we are part of a Christian Community.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Speaking and listening.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4B4201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 and 5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(Neolithic)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a Neolithic hunter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skills – locate features in the local area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in simple terms how fossils are formed when things that have lived are trapped within a rock. </w:t>
            </w:r>
          </w:p>
          <w:p w:rsidR="00F66810" w:rsidRPr="008222E4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7A430E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Pr="007A430E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F66810" w:rsidRPr="007A430E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Design a piece of jewellery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Research history/symbolism behind Celtic knots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learn a simple song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RE </w:t>
            </w:r>
            <w:r>
              <w:rPr>
                <w:rFonts w:cs="Arial"/>
                <w:sz w:val="18"/>
                <w:szCs w:val="18"/>
              </w:rPr>
              <w:t>Activity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Visit to our Church.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623372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 and 7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Bronze Age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 bronze Age hut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villages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  <w:r w:rsidR="00BE4C00">
              <w:rPr>
                <w:rFonts w:cs="Arial"/>
                <w:b/>
                <w:i/>
                <w:sz w:val="18"/>
                <w:szCs w:val="18"/>
              </w:rPr>
              <w:t xml:space="preserve">I can recognise that soils are made from rocks and organic matter. </w:t>
            </w:r>
          </w:p>
          <w:p w:rsidR="00BE4C00" w:rsidRDefault="00BE4C0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BE4C00" w:rsidRDefault="00BE4C0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Science skill: </w:t>
            </w:r>
          </w:p>
          <w:p w:rsidR="00BE4C00" w:rsidRDefault="004F7110" w:rsidP="00F66810">
            <w:pPr>
              <w:rPr>
                <w:rFonts w:cs="Arial"/>
                <w:sz w:val="18"/>
                <w:szCs w:val="18"/>
              </w:rPr>
            </w:pPr>
            <w:r w:rsidRPr="004F7110">
              <w:rPr>
                <w:rFonts w:cs="Arial"/>
                <w:b/>
                <w:sz w:val="18"/>
                <w:szCs w:val="18"/>
              </w:rPr>
              <w:t>I can make simple observations</w:t>
            </w: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4F7110" w:rsidRDefault="004F7110" w:rsidP="00F66810">
            <w:pPr>
              <w:rPr>
                <w:rFonts w:cs="Arial"/>
                <w:sz w:val="18"/>
                <w:szCs w:val="18"/>
              </w:rPr>
            </w:pPr>
          </w:p>
          <w:p w:rsidR="004F7110" w:rsidRDefault="004F71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4F7110">
              <w:rPr>
                <w:rFonts w:cs="Arial"/>
                <w:sz w:val="18"/>
                <w:szCs w:val="18"/>
                <w:u w:val="single"/>
              </w:rPr>
              <w:t xml:space="preserve">Literacy skill: </w:t>
            </w:r>
          </w:p>
          <w:p w:rsidR="00BE4C00" w:rsidRPr="004F7110" w:rsidRDefault="004F7110" w:rsidP="00501CB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  <w:u w:val="single"/>
              </w:rPr>
              <w:softHyphen/>
            </w:r>
            <w:r>
              <w:rPr>
                <w:rFonts w:cs="Arial"/>
                <w:sz w:val="18"/>
                <w:szCs w:val="18"/>
              </w:rPr>
              <w:t xml:space="preserve">I can read </w:t>
            </w:r>
            <w:r w:rsidR="00501CB8">
              <w:rPr>
                <w:rFonts w:cs="Arial"/>
                <w:sz w:val="18"/>
                <w:szCs w:val="18"/>
              </w:rPr>
              <w:t xml:space="preserve">and retrieve information from a text. 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Music Skill: Composing, melodies to given music based on Local area- Where we live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Dynamics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questions about myself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values teach us to respect each other.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623372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Iron Age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an Iron Age hillfort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Descriptive writing about defending a </w:t>
            </w:r>
            <w:r w:rsidR="00150CE9">
              <w:rPr>
                <w:rFonts w:cs="Arial"/>
                <w:sz w:val="18"/>
                <w:szCs w:val="18"/>
              </w:rPr>
              <w:t>hillfort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Fieldwork in the local area to observe, measure and record.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data handling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BE4C00" w:rsidRDefault="00F6681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  <w:r w:rsidR="00BE4C00">
              <w:rPr>
                <w:rFonts w:cs="Arial"/>
                <w:b/>
                <w:i/>
                <w:sz w:val="18"/>
                <w:szCs w:val="18"/>
              </w:rPr>
              <w:t xml:space="preserve">I can identify that animals need the right types and amount of nutrition. </w:t>
            </w:r>
          </w:p>
          <w:p w:rsidR="00BE4C00" w:rsidRPr="008222E4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BE4C00" w:rsidRPr="00946DA9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give simple reasons to support my ideas.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BE4C00" w:rsidRPr="001950AF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1950AF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Measurements: comparing amounts.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weeks) to a given piece of music, exploring pitch and structure.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Timbre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count from 1-10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 Skill: What is Christmas? Identifying the messages of Christianity.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3B45A9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623372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understand causes and consequences of changes over time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life in the iron Age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locate human and physical features in Shropshire.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BE4C00" w:rsidRPr="0006360C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identify that humans and some animals have skeletons.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BE4C00" w:rsidRPr="007A430E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BE4C00" w:rsidRPr="001950AF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1950AF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Measurements: comparing amounts.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DT skill ; Evaluate. Reflect on effectiveness of own design criteria.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 to a given piece of music, exploring pitch and structure.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Structure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 Skill: What is Christmas? Identifying the messages of Christianity.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tbl>
      <w:tblPr>
        <w:tblStyle w:val="TableGrid"/>
        <w:tblpPr w:leftFromText="180" w:rightFromText="180" w:vertAnchor="text" w:horzAnchor="margin" w:tblpXSpec="center" w:tblpY="137"/>
        <w:tblW w:w="15417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08373D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4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Science 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794F07" w:rsidP="00C6663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66810" w:rsidRPr="005245F5" w:rsidTr="0008373D">
        <w:tc>
          <w:tcPr>
            <w:tcW w:w="817" w:type="dxa"/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2 and 3</w:t>
            </w:r>
          </w:p>
        </w:tc>
        <w:tc>
          <w:tcPr>
            <w:tcW w:w="1418" w:type="dxa"/>
          </w:tcPr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Trip to Chester for Dewa Experience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British history</w:t>
            </w:r>
          </w:p>
          <w:p w:rsidR="00F66810" w:rsidRPr="0049235A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Timeline of Roman Empire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Ordering 4 digit numbers/dates on a timeline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Trip to Chester (Dewa Experience)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UK – locate Roman towns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 grid references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5A0FA1">
              <w:rPr>
                <w:rFonts w:cs="Arial"/>
                <w:b/>
                <w:i/>
                <w:sz w:val="18"/>
                <w:szCs w:val="18"/>
              </w:rPr>
              <w:t>I can compare</w:t>
            </w:r>
            <w:r>
              <w:rPr>
                <w:rFonts w:cs="Arial"/>
                <w:b/>
                <w:i/>
                <w:sz w:val="18"/>
                <w:szCs w:val="18"/>
              </w:rPr>
              <w:t xml:space="preserve"> and group materials together according to whether they are solids liquids or gases. </w:t>
            </w:r>
            <w:r w:rsidRPr="005A0FA1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Pr="005A0FA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946DA9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in a chart or a table. </w:t>
            </w:r>
          </w:p>
          <w:p w:rsidR="00F66810" w:rsidRPr="00946DA9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information: using paragraphs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Learning about mosaics – techniques, materials, pattern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learning about Roman mosaics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 Link: Retrieving information (research)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follow and give simple instructions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graphical modelling software to create 3D models.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Scale factors and measurement.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Bible Skills.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Comprehension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 and 5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discover facts about Roman roads and find out how and why they were built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Reading comprehension skills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report on Roman technology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location of Roman roads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>I can observe that some materials change state when they are heated or cooled, and measure the temperature</w:t>
            </w:r>
            <w:r>
              <w:rPr>
                <w:rFonts w:cs="Arial"/>
                <w:b/>
                <w:i/>
                <w:sz w:val="18"/>
                <w:szCs w:val="18"/>
              </w:rPr>
              <w:t>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measure temperature accurately 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am beginning to consider likely outcomes while planning and investigation.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English: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Using heading and subheading to aid presentation. </w:t>
            </w:r>
          </w:p>
          <w:p w:rsidR="00F66810" w:rsidRPr="00B2704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importance words in a song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Understanding the messages in the bible.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Comprehension.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 and 7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skills to find historical information about the Roman army and soldiers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creative narrative about life as a Roman soldier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Order of settlement – village, town, city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4F71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  <w:r w:rsidR="00BE4C00" w:rsidRPr="00BE4C00">
              <w:rPr>
                <w:rFonts w:cs="Arial"/>
                <w:b/>
                <w:i/>
                <w:sz w:val="18"/>
                <w:szCs w:val="18"/>
              </w:rPr>
              <w:t>I can identify the part played by evaporation and condensation in the water cycle.</w:t>
            </w:r>
          </w:p>
          <w:p w:rsidR="004F7110" w:rsidRDefault="004F71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4F7110" w:rsidRDefault="004F71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Science skill: </w:t>
            </w:r>
          </w:p>
          <w:p w:rsidR="004F7110" w:rsidRPr="0008373D" w:rsidRDefault="004F7110" w:rsidP="004F71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ICT to find information. </w:t>
            </w:r>
          </w:p>
          <w:p w:rsidR="004F7110" w:rsidRDefault="004F71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4F7110" w:rsidRDefault="004F71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English: </w:t>
            </w:r>
          </w:p>
          <w:p w:rsidR="004F7110" w:rsidRPr="00501CB8" w:rsidRDefault="00501CB8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find and record information. 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name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do we share the messages in the Bible.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Presentation.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look at the events of Boudicca’s rebellion from different perspectives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a news report of Boudicca’s rebellion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(Chester/Telford)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24" w:space="0" w:color="auto"/>
            </w:tcBorders>
          </w:tcPr>
          <w:p w:rsidR="00BE4C00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simple functions of the digestive system in humans. </w:t>
            </w:r>
          </w:p>
          <w:p w:rsidR="00BE4C00" w:rsidRPr="0006360C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BE4C00" w:rsidRPr="0008373D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ICT to find information.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B2704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F6681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and place value.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</w:t>
            </w:r>
            <w:r>
              <w:rPr>
                <w:rFonts w:cs="Arial"/>
                <w:sz w:val="18"/>
                <w:szCs w:val="18"/>
              </w:rPr>
              <w:t>: Composing music using Roman and Greek mode (4 notes) – monophonic.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Roman numerals – Maths Activity.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read and write a simple sentence about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from organising historical information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Gods game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numerals activity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Research of a location – how it has changed over time?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BE4C00" w:rsidRPr="0006360C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construct and interpret a variety of food chains.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BE4C00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decide how to find answers. </w:t>
            </w:r>
          </w:p>
          <w:p w:rsidR="00BE4C00" w:rsidRPr="0008373D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BE4C00" w:rsidRPr="00B2704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F6681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Interpret and present describe and continuous data.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DT skill ; Evaluate. Reflect on effectiveness of own design criteria.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Christmas Production. 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AC48D2" w:rsidRDefault="00AC48D2"/>
    <w:p w:rsidR="00AC48D2" w:rsidRDefault="00AC48D2"/>
    <w:p w:rsidR="00AC48D2" w:rsidRDefault="00AC48D2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B45A9" w:rsidRPr="005245F5" w:rsidTr="003B45A9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5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794F07" w:rsidP="00C6663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66810" w:rsidRPr="005245F5" w:rsidTr="003B45A9">
        <w:tc>
          <w:tcPr>
            <w:tcW w:w="817" w:type="dxa"/>
          </w:tcPr>
          <w:p w:rsidR="00F66810" w:rsidRPr="005245F5" w:rsidRDefault="00F66810" w:rsidP="00794F0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</w:t>
            </w:r>
            <w:r w:rsidR="00794F07">
              <w:rPr>
                <w:rFonts w:cs="Arial"/>
                <w:sz w:val="18"/>
                <w:szCs w:val="18"/>
              </w:rPr>
              <w:t xml:space="preserve"> 2 and 3</w:t>
            </w:r>
          </w:p>
        </w:tc>
        <w:tc>
          <w:tcPr>
            <w:tcW w:w="1418" w:type="dxa"/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the Ancient Greek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-ordering 4digit dates on Greek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skills -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Europe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compare and group together everyday materials based on their properties.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08373D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and measurement in a table.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recall and retrieve information.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Complete and read and interpret information in tables.   </w:t>
            </w: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multiplication.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Ex</w:t>
            </w:r>
            <w:r>
              <w:rPr>
                <w:rFonts w:cs="Arial"/>
                <w:sz w:val="18"/>
                <w:szCs w:val="18"/>
              </w:rPr>
              <w:t>ploring vases and containers - materials, components,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shapes, decorative patterns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 xml:space="preserve">Focus on history of Greek vases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  <w:r>
              <w:rPr>
                <w:rFonts w:cs="Arial"/>
                <w:sz w:val="18"/>
                <w:szCs w:val="18"/>
              </w:rPr>
              <w:t xml:space="preserve"> Country Dancing </w:t>
            </w:r>
            <w:proofErr w:type="spellStart"/>
            <w:r>
              <w:rPr>
                <w:rFonts w:cs="Arial"/>
                <w:sz w:val="18"/>
                <w:szCs w:val="18"/>
              </w:rPr>
              <w:t>inc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May Pole.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Maths Link: pattern and shape. </w:t>
            </w: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code.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simple code and commands to create a game.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rules to create a game.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 will be using Hopscotch.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Rites of Passage (led by </w:t>
            </w:r>
            <w:proofErr w:type="spellStart"/>
            <w:r>
              <w:rPr>
                <w:rFonts w:cs="Arial"/>
                <w:sz w:val="18"/>
                <w:szCs w:val="18"/>
              </w:rPr>
              <w:t>Rvd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. Paula) 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 and 5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a range of sources to find out about a past event – the Ancient Olympics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</w:t>
            </w: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to creatively write an Olympic diary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Countries of the Olympics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data handling,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knowledge of solids liquid and gases to decide how mixtures might be separated.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plan a fair test.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come up with ideas that can be investigated</w:t>
            </w: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further organisational and presentational devices to structure text.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Maths: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on a table.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multiplication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 xml:space="preserve">F: Experimenting with shapes using modelling materials. Children choose a final design for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</w:t>
            </w:r>
            <w:r w:rsidRPr="002B2E30">
              <w:rPr>
                <w:rFonts w:cs="Arial"/>
                <w:sz w:val="18"/>
                <w:szCs w:val="18"/>
              </w:rPr>
              <w:t xml:space="preserve"> Literacy - Planning a story based around the scene on the vase.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I: Designing the scene on the vase –looking at Greek mythology.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I can recognise important words in a story.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Baptism?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 and 7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Make connections and contrasts to analyse an historic event – the Battle of Marathon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News report of the Battle of Marathon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of Ancient Greece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50818" w:rsidRDefault="00F66810" w:rsidP="00F66810">
            <w:pPr>
              <w:rPr>
                <w:rFonts w:cs="Arial"/>
                <w:sz w:val="18"/>
                <w:szCs w:val="18"/>
              </w:rPr>
            </w:pPr>
            <w:r w:rsidRPr="00150818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>: measures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 develop ideas creating diagrams and patterns (nets).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</w:t>
            </w:r>
            <w:r w:rsidR="00501CB8">
              <w:rPr>
                <w:rFonts w:cs="Arial"/>
                <w:sz w:val="18"/>
                <w:szCs w:val="18"/>
              </w:rPr>
              <w:t>multiplication.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 xml:space="preserve">Make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TA/I: </w:t>
            </w:r>
            <w:r w:rsidRPr="002B2E30">
              <w:rPr>
                <w:rFonts w:cs="Arial"/>
                <w:sz w:val="18"/>
                <w:szCs w:val="18"/>
              </w:rPr>
              <w:t>Literacy – Write short story using plans from previous lesson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confirmation?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research sources to find out about Greek gods and goddesses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plan our own Greek myth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BE4C00" w:rsidRDefault="00F6681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  <w:r w:rsidR="00BE4C00"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BE4C00" w:rsidRPr="00320B91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BE4C00" w:rsidRPr="0008373D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BE4C00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BE4C00" w:rsidRPr="0008373D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Statistics: Solve problems.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Performance of melodies using the diatonic scale to fit over a given piece of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What have we learnt about Greek music poster.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 xml:space="preserve">Make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TA/I: </w:t>
            </w:r>
            <w:r w:rsidRPr="002B2E30">
              <w:rPr>
                <w:rFonts w:cs="Arial"/>
                <w:sz w:val="18"/>
                <w:szCs w:val="18"/>
              </w:rPr>
              <w:t>Literacy – Write short story using plans from previous lesson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3B45A9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explain the political system of Ancient Greece and compare to other systems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Write a report on life in Ancient Greece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Climate of Greece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data handling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BE4C00" w:rsidRPr="00320B91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BE4C00" w:rsidRPr="0008373D" w:rsidRDefault="00BE4C00" w:rsidP="00BE4C00">
            <w:pPr>
              <w:rPr>
                <w:rFonts w:cs="Arial"/>
                <w:sz w:val="18"/>
                <w:szCs w:val="18"/>
                <w:u w:val="single"/>
              </w:rPr>
            </w:pPr>
          </w:p>
          <w:p w:rsidR="00BE4C0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BE4C00" w:rsidRDefault="00BE4C00" w:rsidP="00BE4C0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BE4C00" w:rsidRDefault="00BE4C00" w:rsidP="00BE4C00">
            <w:pPr>
              <w:rPr>
                <w:rFonts w:cs="Arial"/>
                <w:sz w:val="18"/>
                <w:szCs w:val="18"/>
              </w:rPr>
            </w:pPr>
          </w:p>
          <w:p w:rsidR="00BE4C00" w:rsidRPr="005245F5" w:rsidRDefault="00BE4C00" w:rsidP="00BE4C0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BE4C00" w:rsidP="00BE4C0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Statistics: Solve problems.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DT skill ; Evaluate. Reflect on effectiveness of own design criteria.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Decorate vase using story design.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43C7D">
              <w:rPr>
                <w:rFonts w:cs="Arial"/>
                <w:sz w:val="18"/>
                <w:szCs w:val="18"/>
              </w:rPr>
              <w:t xml:space="preserve">Evaluate </w:t>
            </w:r>
            <w:r>
              <w:rPr>
                <w:rFonts w:cs="Arial"/>
                <w:sz w:val="18"/>
                <w:szCs w:val="18"/>
              </w:rPr>
              <w:t xml:space="preserve">final piece </w:t>
            </w:r>
            <w:r w:rsidRPr="00143C7D">
              <w:rPr>
                <w:rFonts w:cs="Arial"/>
                <w:sz w:val="18"/>
                <w:szCs w:val="18"/>
              </w:rPr>
              <w:t>– self/peer assessment.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Christmas.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p w:rsidR="003B45A9" w:rsidRDefault="003B45A9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20B91" w:rsidRPr="005245F5" w:rsidTr="007A430E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697218" w:rsidP="007A430E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Year 6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794F07" w:rsidP="00C6663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66810" w:rsidRPr="005245F5" w:rsidTr="007A430E">
        <w:tc>
          <w:tcPr>
            <w:tcW w:w="817" w:type="dxa"/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2 and 3</w:t>
            </w:r>
          </w:p>
        </w:tc>
        <w:tc>
          <w:tcPr>
            <w:tcW w:w="1418" w:type="dxa"/>
          </w:tcPr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develop a chronologically secure knowledge and understanding of world history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Maths- ordering 4 figure dates on a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Calculating time differences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Trip to Cadburys World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work – N. &amp; S. America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that living things have changed over time.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194871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select from a range of resources if information and explain why it is appropriate.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Pr="00697218" w:rsidRDefault="00F66810" w:rsidP="00F66810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697218">
              <w:rPr>
                <w:rFonts w:asciiTheme="minorHAnsi" w:hAnsiTheme="minorHAnsi"/>
                <w:sz w:val="18"/>
                <w:szCs w:val="20"/>
              </w:rPr>
              <w:t>Discuss their understanding and exploring the meaning of words in context.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Measurement: solve problems, converting units of measure. </w:t>
            </w: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using symbols.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Ex</w:t>
            </w:r>
            <w:r>
              <w:rPr>
                <w:rFonts w:cs="Arial"/>
                <w:sz w:val="18"/>
                <w:szCs w:val="18"/>
              </w:rPr>
              <w:t>ploring the art of the Mayans – different mediums, materials,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Research history/meaning behind Mayan art/symbols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  <w:r>
              <w:rPr>
                <w:rFonts w:cs="Arial"/>
                <w:sz w:val="18"/>
                <w:szCs w:val="18"/>
              </w:rPr>
              <w:t xml:space="preserve"> Line Dancing.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Body control, composition and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  <w:r>
              <w:rPr>
                <w:rFonts w:cs="Arial"/>
                <w:sz w:val="18"/>
                <w:szCs w:val="18"/>
              </w:rPr>
              <w:t xml:space="preserve">Pattern/shape, timing and multiplication.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conversation.</w:t>
            </w:r>
          </w:p>
        </w:tc>
        <w:tc>
          <w:tcPr>
            <w:tcW w:w="1702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  <w:r>
              <w:rPr>
                <w:rFonts w:cs="Arial"/>
                <w:sz w:val="18"/>
                <w:szCs w:val="18"/>
              </w:rPr>
              <w:t xml:space="preserve"> HTML and Website design.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code to create a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 Link: Algebra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RE: What are the 5 pillars of Islam?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 and 5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to historical evidence about Mayan buildings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descriptive writing on Mayan settings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Yucatan Peninsula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Identify how animals and plants are adapted to suit their environment and that adaptation may lead to evolution. 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make a series of observations and comparisons.</w:t>
            </w:r>
          </w:p>
          <w:p w:rsidR="00F66810" w:rsidRPr="0019487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Interpret pie charts and line graphs and use these to solve problems.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using symbols.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Designing Aztec patterns/motifs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I/TA: Literacy - </w:t>
            </w:r>
            <w:r w:rsidRPr="00312925">
              <w:rPr>
                <w:rFonts w:cs="Arial"/>
                <w:sz w:val="18"/>
                <w:szCs w:val="18"/>
              </w:rPr>
              <w:t>Story planning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recognise important words in a story.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do the 5 pillars of Islam teach its followers?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 and 7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learn and describe about how Mayan people lived in the past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Mayan diary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biomes/vegetation/climate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Data handling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50818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2C1EF8">
              <w:rPr>
                <w:rFonts w:cs="Arial"/>
                <w:b/>
                <w:i/>
                <w:sz w:val="18"/>
                <w:szCs w:val="18"/>
              </w:rPr>
              <w:t xml:space="preserve">I can identify and name the main parts of the human circulatory system. </w:t>
            </w:r>
          </w:p>
          <w:p w:rsidR="00F66810" w:rsidRPr="002C1EF8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194871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Pr="0019487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Read and discuss a range of non-fiction books.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 develop ideas creating diagrams and patterns (nets).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using symbols.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 xml:space="preserve">asks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How do the 5 pillars help its followers lead their lives?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794F07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make connections and contrasts using the Mayan number system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to represent numbers in different ways and use Mayan numbers to calculate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 - cocoa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Number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the ways in which nutrition and water are transported within animals. </w:t>
            </w:r>
          </w:p>
          <w:p w:rsidR="00F66810" w:rsidRPr="002C1EF8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Calculate and interpret the mean as an average.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Performance of song on Ocarina with appraisal.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symbol bingo.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 xml:space="preserve">asks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Sharing the messages behind the 5 pillars.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7A430E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794F07" w:rsidP="00794F0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to interpret a range of sources and organise historical information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write for purpose and audience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Tourist leaflet to </w:t>
            </w:r>
            <w:proofErr w:type="spellStart"/>
            <w:r>
              <w:rPr>
                <w:rFonts w:cs="Arial"/>
                <w:sz w:val="18"/>
                <w:szCs w:val="18"/>
              </w:rPr>
              <w:t>Chichen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Itza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Fact file of Mexico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presenting information, research skills.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DT skill ; evaluate. Reflect on effectiveness of own design criteria.</w:t>
            </w: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>asks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sectPr w:rsidR="003B45A9" w:rsidSect="00CC6309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36648C"/>
    <w:multiLevelType w:val="hybridMultilevel"/>
    <w:tmpl w:val="DF6E3038"/>
    <w:lvl w:ilvl="0" w:tplc="18C2545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5A9"/>
    <w:rsid w:val="0001665F"/>
    <w:rsid w:val="00051E31"/>
    <w:rsid w:val="0006360C"/>
    <w:rsid w:val="0008373D"/>
    <w:rsid w:val="00146A64"/>
    <w:rsid w:val="00150CE9"/>
    <w:rsid w:val="00194871"/>
    <w:rsid w:val="001950AF"/>
    <w:rsid w:val="00237BFA"/>
    <w:rsid w:val="00246699"/>
    <w:rsid w:val="002931C4"/>
    <w:rsid w:val="002C1EF8"/>
    <w:rsid w:val="00320B91"/>
    <w:rsid w:val="0033459F"/>
    <w:rsid w:val="003855B5"/>
    <w:rsid w:val="003910C0"/>
    <w:rsid w:val="003B45A9"/>
    <w:rsid w:val="0048028A"/>
    <w:rsid w:val="0049235A"/>
    <w:rsid w:val="004B4201"/>
    <w:rsid w:val="004F6C8F"/>
    <w:rsid w:val="004F7110"/>
    <w:rsid w:val="00501CB8"/>
    <w:rsid w:val="00533389"/>
    <w:rsid w:val="00561451"/>
    <w:rsid w:val="00595E20"/>
    <w:rsid w:val="005A0FA1"/>
    <w:rsid w:val="005C7179"/>
    <w:rsid w:val="00623372"/>
    <w:rsid w:val="00684CB3"/>
    <w:rsid w:val="00697218"/>
    <w:rsid w:val="007016F7"/>
    <w:rsid w:val="00780B09"/>
    <w:rsid w:val="0078118F"/>
    <w:rsid w:val="00794F07"/>
    <w:rsid w:val="007A430E"/>
    <w:rsid w:val="008222E4"/>
    <w:rsid w:val="008328F3"/>
    <w:rsid w:val="008925B6"/>
    <w:rsid w:val="00946DA9"/>
    <w:rsid w:val="00AC48D2"/>
    <w:rsid w:val="00B27040"/>
    <w:rsid w:val="00B75E79"/>
    <w:rsid w:val="00BE4C00"/>
    <w:rsid w:val="00C66634"/>
    <w:rsid w:val="00CC6309"/>
    <w:rsid w:val="00DB4457"/>
    <w:rsid w:val="00E06AF2"/>
    <w:rsid w:val="00E1472A"/>
    <w:rsid w:val="00E816BD"/>
    <w:rsid w:val="00E90801"/>
    <w:rsid w:val="00F44186"/>
    <w:rsid w:val="00F66810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B168B1-9078-4E7F-8687-D99B0224C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1C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C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5321B-B207-420A-9D3F-004972C5A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93642151</Template>
  <TotalTime>108</TotalTime>
  <Pages>1</Pages>
  <Words>3753</Words>
  <Characters>21398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25101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Morrison2, Sara</dc:creator>
  <cp:lastModifiedBy>Rawson, Jon</cp:lastModifiedBy>
  <cp:revision>6</cp:revision>
  <cp:lastPrinted>2017-07-24T11:15:00Z</cp:lastPrinted>
  <dcterms:created xsi:type="dcterms:W3CDTF">2017-07-17T14:58:00Z</dcterms:created>
  <dcterms:modified xsi:type="dcterms:W3CDTF">2017-07-24T15:10:00Z</dcterms:modified>
</cp:coreProperties>
</file>