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7C56" w:rsidRPr="0044712D" w:rsidRDefault="0042588E" w:rsidP="0042588E">
      <w:pPr>
        <w:jc w:val="center"/>
        <w:rPr>
          <w:b/>
          <w:sz w:val="36"/>
          <w:szCs w:val="36"/>
          <w:u w:val="single"/>
        </w:rPr>
      </w:pPr>
      <w:r w:rsidRPr="0044712D">
        <w:rPr>
          <w:b/>
          <w:sz w:val="36"/>
          <w:szCs w:val="36"/>
          <w:u w:val="single"/>
        </w:rPr>
        <w:t xml:space="preserve">Donnington Wood C of E Junior School - </w:t>
      </w:r>
      <w:r w:rsidR="00367D46" w:rsidRPr="0044712D">
        <w:rPr>
          <w:b/>
          <w:sz w:val="36"/>
          <w:szCs w:val="36"/>
          <w:u w:val="single"/>
        </w:rPr>
        <w:t>PE Report 2016/7</w:t>
      </w:r>
    </w:p>
    <w:p w:rsidR="007448E7" w:rsidRDefault="007448E7" w:rsidP="00D12A9A">
      <w:pPr>
        <w:jc w:val="both"/>
      </w:pPr>
      <w:r>
        <w:t>PE</w:t>
      </w:r>
      <w:r w:rsidR="005A389C">
        <w:t xml:space="preserve"> </w:t>
      </w:r>
      <w:r>
        <w:t>Grant</w:t>
      </w:r>
      <w:r w:rsidR="005A389C">
        <w:t xml:space="preserve"> Funding</w:t>
      </w:r>
    </w:p>
    <w:p w:rsidR="007C3DE3" w:rsidRDefault="007C3DE3" w:rsidP="00D12A9A">
      <w:pPr>
        <w:jc w:val="both"/>
      </w:pPr>
      <w:r>
        <w:t>This report details</w:t>
      </w:r>
    </w:p>
    <w:p w:rsidR="007C3DE3" w:rsidRDefault="007C3DE3" w:rsidP="007C3DE3">
      <w:pPr>
        <w:pStyle w:val="ListParagraph"/>
        <w:numPr>
          <w:ilvl w:val="0"/>
          <w:numId w:val="1"/>
        </w:numPr>
        <w:jc w:val="both"/>
      </w:pPr>
      <w:r>
        <w:t>How much funding was received</w:t>
      </w:r>
    </w:p>
    <w:p w:rsidR="007C3DE3" w:rsidRDefault="007C3DE3" w:rsidP="007C3DE3">
      <w:pPr>
        <w:pStyle w:val="ListParagraph"/>
        <w:numPr>
          <w:ilvl w:val="0"/>
          <w:numId w:val="1"/>
        </w:numPr>
        <w:jc w:val="both"/>
      </w:pPr>
      <w:r>
        <w:t>A breakdown of how the money was spent</w:t>
      </w:r>
    </w:p>
    <w:p w:rsidR="007C3DE3" w:rsidRDefault="007C3DE3" w:rsidP="007C3DE3">
      <w:pPr>
        <w:pStyle w:val="ListParagraph"/>
        <w:numPr>
          <w:ilvl w:val="0"/>
          <w:numId w:val="1"/>
        </w:numPr>
        <w:jc w:val="both"/>
      </w:pPr>
      <w:r>
        <w:t>The effect of the funding on pupils PE, participation and attainment</w:t>
      </w:r>
    </w:p>
    <w:p w:rsidR="007C3DE3" w:rsidRDefault="007C3DE3" w:rsidP="007C3DE3">
      <w:pPr>
        <w:pStyle w:val="ListParagraph"/>
        <w:numPr>
          <w:ilvl w:val="0"/>
          <w:numId w:val="1"/>
        </w:numPr>
        <w:jc w:val="both"/>
      </w:pPr>
      <w:r>
        <w:t>An explanation of how the school intends to ensure that these improvements are sustainable and the route of future progress</w:t>
      </w:r>
    </w:p>
    <w:p w:rsidR="007C3DE3" w:rsidRDefault="007C3DE3" w:rsidP="007C3DE3">
      <w:pPr>
        <w:jc w:val="both"/>
      </w:pPr>
      <w:r>
        <w:t xml:space="preserve">For the academic year 2016/7 the PE </w:t>
      </w:r>
      <w:r w:rsidR="00AA452F">
        <w:t xml:space="preserve">and sports </w:t>
      </w:r>
      <w:r>
        <w:t>grant funding was £8,847</w:t>
      </w:r>
    </w:p>
    <w:p w:rsidR="007C3DE3" w:rsidRDefault="007C3DE3" w:rsidP="007C3DE3">
      <w:pPr>
        <w:pStyle w:val="ListParagraph"/>
        <w:numPr>
          <w:ilvl w:val="0"/>
          <w:numId w:val="2"/>
        </w:numPr>
        <w:jc w:val="both"/>
      </w:pPr>
      <w:r>
        <w:t>£990.00 was spent on membership of the School Sports Partnership</w:t>
      </w:r>
    </w:p>
    <w:p w:rsidR="007C3DE3" w:rsidRDefault="007C3DE3" w:rsidP="007C3DE3">
      <w:pPr>
        <w:pStyle w:val="ListParagraph"/>
        <w:numPr>
          <w:ilvl w:val="0"/>
          <w:numId w:val="2"/>
        </w:numPr>
        <w:jc w:val="both"/>
      </w:pPr>
      <w:r>
        <w:t>£120.00 was spent on replacement of consumable sports equipment</w:t>
      </w:r>
    </w:p>
    <w:p w:rsidR="007C3DE3" w:rsidRDefault="007C3DE3" w:rsidP="007C3DE3">
      <w:pPr>
        <w:pStyle w:val="ListParagraph"/>
        <w:numPr>
          <w:ilvl w:val="0"/>
          <w:numId w:val="2"/>
        </w:numPr>
        <w:jc w:val="both"/>
      </w:pPr>
      <w:r>
        <w:t>£ 65.00 on the hire of a mini-bus to attend the Year 3/4 Football tournament and a year 5/6 fixture (on the same day)</w:t>
      </w:r>
    </w:p>
    <w:p w:rsidR="00E204F2" w:rsidRDefault="007C3DE3" w:rsidP="00D12A9A">
      <w:pPr>
        <w:pStyle w:val="ListParagraph"/>
        <w:numPr>
          <w:ilvl w:val="0"/>
          <w:numId w:val="2"/>
        </w:numPr>
        <w:jc w:val="both"/>
      </w:pPr>
      <w:r>
        <w:t>£7627.00 was spent on providing extra-curricular sports clubs and activities</w:t>
      </w:r>
      <w:r w:rsidR="00E204F2">
        <w:t xml:space="preserve"> through the retention </w:t>
      </w:r>
      <w:r w:rsidR="00367D46">
        <w:t>of a full time, qualified and experienced PE teacher</w:t>
      </w:r>
      <w:r w:rsidR="00C81940">
        <w:t>.</w:t>
      </w:r>
      <w:r w:rsidR="00367D46">
        <w:t xml:space="preserve"> </w:t>
      </w:r>
    </w:p>
    <w:p w:rsidR="00E204F2" w:rsidRDefault="00E204F2" w:rsidP="00E204F2">
      <w:pPr>
        <w:pStyle w:val="ListParagraph"/>
        <w:jc w:val="both"/>
      </w:pPr>
    </w:p>
    <w:p w:rsidR="00E204F2" w:rsidRDefault="00E204F2" w:rsidP="00E204F2">
      <w:pPr>
        <w:pStyle w:val="ListParagraph"/>
        <w:ind w:left="0"/>
        <w:jc w:val="both"/>
      </w:pPr>
      <w:r>
        <w:t>The grant has enabled the school to:</w:t>
      </w:r>
    </w:p>
    <w:p w:rsidR="00E204F2" w:rsidRDefault="00E204F2" w:rsidP="00E204F2">
      <w:pPr>
        <w:pStyle w:val="ListParagraph"/>
        <w:numPr>
          <w:ilvl w:val="0"/>
          <w:numId w:val="3"/>
        </w:numPr>
        <w:jc w:val="both"/>
      </w:pPr>
      <w:r>
        <w:t>Broaden the curriculum offer to students to include Handball, Athletics and a range Striking Fielding games.</w:t>
      </w:r>
    </w:p>
    <w:p w:rsidR="00E204F2" w:rsidRDefault="00E204F2" w:rsidP="00E204F2">
      <w:pPr>
        <w:pStyle w:val="ListParagraph"/>
        <w:numPr>
          <w:ilvl w:val="0"/>
          <w:numId w:val="3"/>
        </w:numPr>
        <w:jc w:val="both"/>
      </w:pPr>
      <w:r>
        <w:t>Continued development of target activities, Cricket, Cross-Country, Football and Gymnastics.</w:t>
      </w:r>
    </w:p>
    <w:p w:rsidR="00E204F2" w:rsidRDefault="00E204F2" w:rsidP="00E204F2">
      <w:pPr>
        <w:pStyle w:val="ListParagraph"/>
        <w:numPr>
          <w:ilvl w:val="0"/>
          <w:numId w:val="3"/>
        </w:numPr>
        <w:jc w:val="both"/>
      </w:pPr>
      <w:r>
        <w:t>Provide after school clubs in each of the target sports.</w:t>
      </w:r>
    </w:p>
    <w:p w:rsidR="00E204F2" w:rsidRDefault="00E204F2" w:rsidP="00E204F2">
      <w:pPr>
        <w:pStyle w:val="ListParagraph"/>
        <w:numPr>
          <w:ilvl w:val="0"/>
          <w:numId w:val="3"/>
        </w:numPr>
        <w:jc w:val="both"/>
      </w:pPr>
      <w:r>
        <w:t>A structured break and lunch-time programme of activities.</w:t>
      </w:r>
    </w:p>
    <w:p w:rsidR="00E204F2" w:rsidRDefault="00E204F2" w:rsidP="00E204F2">
      <w:pPr>
        <w:pStyle w:val="ListParagraph"/>
        <w:numPr>
          <w:ilvl w:val="0"/>
          <w:numId w:val="3"/>
        </w:numPr>
        <w:jc w:val="both"/>
      </w:pPr>
      <w:r>
        <w:t>Take part in SSP organised competitions in each of the target sports.</w:t>
      </w:r>
    </w:p>
    <w:p w:rsidR="00E204F2" w:rsidRDefault="00E204F2" w:rsidP="00E204F2">
      <w:pPr>
        <w:pStyle w:val="ListParagraph"/>
        <w:numPr>
          <w:ilvl w:val="0"/>
          <w:numId w:val="3"/>
        </w:numPr>
        <w:jc w:val="both"/>
      </w:pPr>
      <w:r>
        <w:t>Receive the Silver Sports Mark Award.</w:t>
      </w:r>
    </w:p>
    <w:p w:rsidR="00E204F2" w:rsidRDefault="00E204F2" w:rsidP="00E204F2">
      <w:pPr>
        <w:jc w:val="both"/>
      </w:pPr>
      <w:r>
        <w:t>Specific impact of the funding.</w:t>
      </w:r>
    </w:p>
    <w:p w:rsidR="00E204F2" w:rsidRDefault="0000111A" w:rsidP="00E204F2">
      <w:pPr>
        <w:pStyle w:val="ListParagraph"/>
        <w:numPr>
          <w:ilvl w:val="0"/>
          <w:numId w:val="4"/>
        </w:numPr>
        <w:jc w:val="both"/>
      </w:pPr>
      <w:r>
        <w:t>100%</w:t>
      </w:r>
      <w:r w:rsidR="00210E23">
        <w:t xml:space="preserve"> </w:t>
      </w:r>
      <w:r w:rsidR="00E204F2">
        <w:t>of pupils receive at least 2 hours of high quality, structured, sports provision.</w:t>
      </w:r>
    </w:p>
    <w:p w:rsidR="00E204F2" w:rsidRDefault="0000111A" w:rsidP="00E204F2">
      <w:pPr>
        <w:pStyle w:val="ListParagraph"/>
        <w:numPr>
          <w:ilvl w:val="0"/>
          <w:numId w:val="4"/>
        </w:numPr>
        <w:jc w:val="both"/>
      </w:pPr>
      <w:r>
        <w:t>66%</w:t>
      </w:r>
      <w:r w:rsidR="00210E23">
        <w:t xml:space="preserve"> </w:t>
      </w:r>
      <w:r w:rsidR="00E204F2">
        <w:t>of pupils receive more than 2 hours</w:t>
      </w:r>
      <w:r w:rsidR="00210E23">
        <w:t>, by regularly attending one or more after school sessions.</w:t>
      </w:r>
    </w:p>
    <w:p w:rsidR="00210E23" w:rsidRDefault="009D098A" w:rsidP="00E204F2">
      <w:pPr>
        <w:pStyle w:val="ListParagraph"/>
        <w:numPr>
          <w:ilvl w:val="0"/>
          <w:numId w:val="4"/>
        </w:numPr>
        <w:jc w:val="both"/>
      </w:pPr>
      <w:r>
        <w:t>C</w:t>
      </w:r>
      <w:r w:rsidR="00210E23">
        <w:t>ool kids programme has worked with E</w:t>
      </w:r>
      <w:r w:rsidR="00AA452F">
        <w:t>CH</w:t>
      </w:r>
      <w:r w:rsidR="00210E23">
        <w:t>P students</w:t>
      </w:r>
      <w:r w:rsidR="00FE50D6">
        <w:t>.</w:t>
      </w:r>
    </w:p>
    <w:p w:rsidR="00FE50D6" w:rsidRDefault="00FE50D6" w:rsidP="00E204F2">
      <w:pPr>
        <w:pStyle w:val="ListParagraph"/>
        <w:numPr>
          <w:ilvl w:val="0"/>
          <w:numId w:val="4"/>
        </w:numPr>
        <w:jc w:val="both"/>
      </w:pPr>
      <w:r>
        <w:t>Year 6 students have benefitted from working on a mentoring programme with the Y3’s that has helped raise their own self-esteem and leadership skills.</w:t>
      </w:r>
    </w:p>
    <w:p w:rsidR="00FE50D6" w:rsidRDefault="00FE50D6" w:rsidP="00E204F2">
      <w:pPr>
        <w:pStyle w:val="ListParagraph"/>
        <w:numPr>
          <w:ilvl w:val="0"/>
          <w:numId w:val="4"/>
        </w:numPr>
        <w:jc w:val="both"/>
      </w:pPr>
      <w:r>
        <w:t>Year 6 Cricket team finished runners up at the St. Georges Cricket Club round of the Telford Primary Schools Kwik Cricket competition.</w:t>
      </w:r>
    </w:p>
    <w:p w:rsidR="00FE50D6" w:rsidRDefault="00FE50D6" w:rsidP="00E204F2">
      <w:pPr>
        <w:pStyle w:val="ListParagraph"/>
        <w:numPr>
          <w:ilvl w:val="0"/>
          <w:numId w:val="4"/>
        </w:numPr>
        <w:jc w:val="both"/>
      </w:pPr>
      <w:r>
        <w:t>Pupils have grown in confidence and ability and 22 now attend sports clubs outside of school in a range of activities including, Football, Gymnastics, Swimming and Cheer. Much of this is due to the positive impact of PE within the school.</w:t>
      </w:r>
    </w:p>
    <w:p w:rsidR="00FE50D6" w:rsidRDefault="00FE50D6" w:rsidP="00FE50D6">
      <w:pPr>
        <w:pStyle w:val="ListParagraph"/>
        <w:numPr>
          <w:ilvl w:val="0"/>
          <w:numId w:val="4"/>
        </w:numPr>
        <w:jc w:val="both"/>
      </w:pPr>
      <w:r>
        <w:t xml:space="preserve">All students made significant progress with </w:t>
      </w:r>
      <w:r w:rsidR="0000111A">
        <w:t>90%</w:t>
      </w:r>
      <w:r>
        <w:t xml:space="preserve"> of students leaving at or above their Age Related</w:t>
      </w:r>
      <w:r w:rsidR="00AA452F">
        <w:t xml:space="preserve"> Expectations. Working Towards pupils</w:t>
      </w:r>
      <w:r>
        <w:t xml:space="preserve"> received specialist input that aided their progress. </w:t>
      </w:r>
      <w:proofErr w:type="gramStart"/>
      <w:r w:rsidR="00AA452F">
        <w:t>i.e</w:t>
      </w:r>
      <w:proofErr w:type="gramEnd"/>
      <w:r w:rsidR="00AA452F">
        <w:t xml:space="preserve">. differentiation through </w:t>
      </w:r>
      <w:r>
        <w:t xml:space="preserve">the use of adapted rules and equipment. </w:t>
      </w:r>
    </w:p>
    <w:p w:rsidR="00FE50D6" w:rsidRDefault="00FE50D6" w:rsidP="00E204F2">
      <w:pPr>
        <w:pStyle w:val="ListParagraph"/>
        <w:numPr>
          <w:ilvl w:val="0"/>
          <w:numId w:val="4"/>
        </w:numPr>
        <w:jc w:val="both"/>
      </w:pPr>
      <w:proofErr w:type="gramStart"/>
      <w:r>
        <w:t>Years</w:t>
      </w:r>
      <w:proofErr w:type="gramEnd"/>
      <w:r>
        <w:t xml:space="preserve"> 3-5 </w:t>
      </w:r>
      <w:r w:rsidR="0042588E">
        <w:t xml:space="preserve">show significant progression </w:t>
      </w:r>
      <w:r w:rsidR="009D098A">
        <w:t>in attainment and most are on target to reach there are by the end of Y6. Specific intervention strategies are in place to assist those not yet on track. These include variation of equipment, rules and task difficulty.</w:t>
      </w:r>
    </w:p>
    <w:p w:rsidR="006A6668" w:rsidRDefault="006A6668" w:rsidP="00E204F2">
      <w:pPr>
        <w:pStyle w:val="ListParagraph"/>
        <w:numPr>
          <w:ilvl w:val="0"/>
          <w:numId w:val="4"/>
        </w:numPr>
        <w:jc w:val="both"/>
      </w:pPr>
      <w:r>
        <w:t>Cross-curricular links were clearly evident, particularly in Science (how the Body works). Maths (scoring systems) Humanities (creative dance)</w:t>
      </w:r>
    </w:p>
    <w:p w:rsidR="00AA452F" w:rsidRDefault="00AA452F" w:rsidP="00AA452F">
      <w:pPr>
        <w:jc w:val="both"/>
      </w:pPr>
    </w:p>
    <w:p w:rsidR="00AA452F" w:rsidRDefault="00AA452F" w:rsidP="00AA452F">
      <w:pPr>
        <w:jc w:val="both"/>
      </w:pPr>
    </w:p>
    <w:p w:rsidR="0000111A" w:rsidRDefault="0000111A" w:rsidP="00E204F2">
      <w:pPr>
        <w:pStyle w:val="ListParagraph"/>
        <w:ind w:left="0"/>
        <w:jc w:val="both"/>
      </w:pPr>
      <w:r>
        <w:t>Action Plan for the future</w:t>
      </w:r>
    </w:p>
    <w:p w:rsidR="0000111A" w:rsidRDefault="0000111A" w:rsidP="0044712D">
      <w:pPr>
        <w:jc w:val="both"/>
      </w:pPr>
      <w:r>
        <w:t>To</w:t>
      </w:r>
      <w:r w:rsidR="00FF5705">
        <w:t xml:space="preserve"> ensure the </w:t>
      </w:r>
      <w:r w:rsidR="00AA452F">
        <w:t xml:space="preserve">sustained </w:t>
      </w:r>
      <w:r w:rsidR="00FF5705">
        <w:t>maintenance of the high quali</w:t>
      </w:r>
      <w:r w:rsidR="00AA452F">
        <w:t xml:space="preserve">ty specialist provision offered, </w:t>
      </w:r>
      <w:r>
        <w:t xml:space="preserve">the school intends to retain the services of Mr Field and Miss Pagan (PT). </w:t>
      </w:r>
      <w:r w:rsidR="0044712D">
        <w:t>The current level of provision remains sustainable under the prevalent model and the introduction of the additional intra- and inter-school competition, partly through the School Games partnership, will further raise provision and oppo</w:t>
      </w:r>
      <w:r w:rsidR="00AA452F">
        <w:t>rtunities, which, without the grant</w:t>
      </w:r>
      <w:r w:rsidR="0044712D">
        <w:t xml:space="preserve"> would not be possible.</w:t>
      </w:r>
    </w:p>
    <w:p w:rsidR="00A26036" w:rsidRDefault="0000111A" w:rsidP="0000111A">
      <w:pPr>
        <w:pStyle w:val="ListParagraph"/>
        <w:numPr>
          <w:ilvl w:val="0"/>
          <w:numId w:val="5"/>
        </w:numPr>
        <w:jc w:val="both"/>
      </w:pPr>
      <w:r>
        <w:t>Through the SSP we plan to take on a Sports Apprentice who will work closely with the PE staff to further increase and improve the range and quality of activities on offer to the pupils. This</w:t>
      </w:r>
      <w:r w:rsidR="00A26036">
        <w:t xml:space="preserve"> </w:t>
      </w:r>
      <w:r w:rsidR="00B727C1">
        <w:t xml:space="preserve">is </w:t>
      </w:r>
      <w:r w:rsidR="00A26036">
        <w:t xml:space="preserve">only realistically possible through the schools </w:t>
      </w:r>
      <w:r w:rsidR="00B727C1">
        <w:t xml:space="preserve">structure and specific use of the </w:t>
      </w:r>
      <w:r w:rsidR="007448E7">
        <w:t>PEGF</w:t>
      </w:r>
      <w:r w:rsidR="00B727C1">
        <w:t>.</w:t>
      </w:r>
    </w:p>
    <w:p w:rsidR="00E8435A" w:rsidRDefault="0000111A" w:rsidP="006A2C2A">
      <w:pPr>
        <w:pStyle w:val="ListParagraph"/>
        <w:numPr>
          <w:ilvl w:val="0"/>
          <w:numId w:val="5"/>
        </w:numPr>
        <w:jc w:val="both"/>
      </w:pPr>
      <w:r>
        <w:t xml:space="preserve">Increase in Inter- and Intra- school sporting opportunities and competitions. </w:t>
      </w:r>
      <w:r w:rsidR="00E8435A">
        <w:t xml:space="preserve">We intend to enter a greater number of SSP competitions, organise friendlies and run our own internal events. Staff responsible PF, GP, LO and Sports Apprentice. </w:t>
      </w:r>
    </w:p>
    <w:p w:rsidR="00510A88" w:rsidRDefault="00510A88" w:rsidP="006A2C2A">
      <w:pPr>
        <w:pStyle w:val="ListParagraph"/>
        <w:numPr>
          <w:ilvl w:val="0"/>
          <w:numId w:val="5"/>
        </w:numPr>
        <w:jc w:val="both"/>
      </w:pPr>
      <w:r>
        <w:t>Further development of Cross-curricular links through co-ordinated planning and particularly through the use of physical activity with intervention groups.</w:t>
      </w:r>
      <w:r w:rsidRPr="00510A88">
        <w:t xml:space="preserve"> </w:t>
      </w:r>
    </w:p>
    <w:p w:rsidR="006A2C2A" w:rsidRDefault="00510A88" w:rsidP="006A2C2A">
      <w:pPr>
        <w:pStyle w:val="ListParagraph"/>
        <w:numPr>
          <w:ilvl w:val="0"/>
          <w:numId w:val="5"/>
        </w:numPr>
        <w:jc w:val="both"/>
      </w:pPr>
      <w:r>
        <w:t>We seek to obtain the Gold Sports Mark which will be achievable through the sustained and now formalised extra-curricular offer and the increase in intra- and inter- school sports competitions and activities.</w:t>
      </w:r>
    </w:p>
    <w:p w:rsidR="00510A88" w:rsidRDefault="00510A88" w:rsidP="006A2C2A">
      <w:pPr>
        <w:pStyle w:val="ListParagraph"/>
        <w:numPr>
          <w:ilvl w:val="0"/>
          <w:numId w:val="5"/>
        </w:numPr>
        <w:jc w:val="both"/>
      </w:pPr>
      <w:r>
        <w:t xml:space="preserve">Staff development through the sharing of good practice. </w:t>
      </w:r>
    </w:p>
    <w:p w:rsidR="00510A88" w:rsidRDefault="00510A88" w:rsidP="006A2C2A">
      <w:pPr>
        <w:pStyle w:val="ListParagraph"/>
        <w:numPr>
          <w:ilvl w:val="0"/>
          <w:numId w:val="5"/>
        </w:numPr>
        <w:jc w:val="both"/>
      </w:pPr>
      <w:r>
        <w:t>Development of the use of peer group assessment and evaluation.</w:t>
      </w:r>
    </w:p>
    <w:p w:rsidR="00510A88" w:rsidRDefault="00510A88" w:rsidP="00C45B5A">
      <w:pPr>
        <w:pStyle w:val="ListParagraph"/>
        <w:numPr>
          <w:ilvl w:val="0"/>
          <w:numId w:val="5"/>
        </w:numPr>
        <w:jc w:val="both"/>
      </w:pPr>
      <w:r>
        <w:t>Increased range and number of sports clubs, to include Basketball, Handball and a Racquet sport.</w:t>
      </w:r>
    </w:p>
    <w:p w:rsidR="00510A88" w:rsidRDefault="00947CA9" w:rsidP="00C45B5A">
      <w:pPr>
        <w:pStyle w:val="ListParagraph"/>
        <w:numPr>
          <w:ilvl w:val="0"/>
          <w:numId w:val="5"/>
        </w:numPr>
        <w:jc w:val="both"/>
      </w:pPr>
      <w:r>
        <w:t xml:space="preserve">Additional sports opportunities through the provision of </w:t>
      </w:r>
      <w:r w:rsidR="00510A88">
        <w:t xml:space="preserve">extra </w:t>
      </w:r>
      <w:r>
        <w:t xml:space="preserve">daily structured sessions at lunch-time, organised </w:t>
      </w:r>
      <w:r w:rsidR="00510A88">
        <w:t xml:space="preserve">practices in, and </w:t>
      </w:r>
      <w:r>
        <w:t>games of</w:t>
      </w:r>
      <w:r w:rsidR="00510A88">
        <w:t>,</w:t>
      </w:r>
      <w:r>
        <w:t xml:space="preserve"> </w:t>
      </w:r>
      <w:r w:rsidR="00510A88">
        <w:t xml:space="preserve">Basketball, </w:t>
      </w:r>
      <w:r w:rsidR="0044712D">
        <w:t xml:space="preserve">Cross Country, </w:t>
      </w:r>
      <w:r w:rsidR="00510A88">
        <w:t>Football,</w:t>
      </w:r>
      <w:r w:rsidR="0044712D">
        <w:t xml:space="preserve"> Handball &amp;</w:t>
      </w:r>
      <w:r w:rsidR="00510A88">
        <w:t xml:space="preserve"> Netball </w:t>
      </w:r>
      <w:r>
        <w:t>at break</w:t>
      </w:r>
      <w:r w:rsidR="0044712D">
        <w:t>.</w:t>
      </w:r>
    </w:p>
    <w:p w:rsidR="0044712D" w:rsidRDefault="0044712D" w:rsidP="00C45B5A">
      <w:pPr>
        <w:pStyle w:val="ListParagraph"/>
        <w:numPr>
          <w:ilvl w:val="0"/>
          <w:numId w:val="5"/>
        </w:numPr>
        <w:jc w:val="both"/>
      </w:pPr>
      <w:r>
        <w:t>Development of the Cool kids programme.</w:t>
      </w:r>
    </w:p>
    <w:p w:rsidR="0044712D" w:rsidRDefault="0044712D" w:rsidP="00C45B5A">
      <w:pPr>
        <w:pStyle w:val="ListParagraph"/>
        <w:numPr>
          <w:ilvl w:val="0"/>
          <w:numId w:val="5"/>
        </w:numPr>
        <w:jc w:val="both"/>
      </w:pPr>
      <w:r>
        <w:t>Introduction of a Change 4 Life club aimed at students who might not normally access additional physical activity.</w:t>
      </w:r>
    </w:p>
    <w:p w:rsidR="0044712D" w:rsidRDefault="0044712D" w:rsidP="00C45B5A">
      <w:pPr>
        <w:pStyle w:val="ListParagraph"/>
        <w:numPr>
          <w:ilvl w:val="0"/>
          <w:numId w:val="5"/>
        </w:numPr>
        <w:jc w:val="both"/>
      </w:pPr>
      <w:r>
        <w:t>Introduction of Healthy Lifestyles initiatives for all students to raise awareness and interest, such as the highly successful ‘Daily Mile Challenge’.</w:t>
      </w:r>
    </w:p>
    <w:p w:rsidR="00262C1E" w:rsidRDefault="00262C1E" w:rsidP="00C45B5A">
      <w:pPr>
        <w:pStyle w:val="ListParagraph"/>
        <w:numPr>
          <w:ilvl w:val="0"/>
          <w:numId w:val="5"/>
        </w:numPr>
        <w:jc w:val="both"/>
      </w:pPr>
      <w:r>
        <w:t>The majority of the £8,847 will again be spent on the provision of staffing for the extra-curricular activities, membership of the SSP and a proportion to be spent on sports consumables and some additional athletics equipment.</w:t>
      </w:r>
    </w:p>
    <w:p w:rsidR="0044712D" w:rsidRDefault="0044712D" w:rsidP="0044712D">
      <w:pPr>
        <w:jc w:val="both"/>
      </w:pPr>
      <w:r>
        <w:t>Report prepared by Peter Field</w:t>
      </w:r>
    </w:p>
    <w:p w:rsidR="0044712D" w:rsidRDefault="0044712D" w:rsidP="0044712D">
      <w:pPr>
        <w:jc w:val="both"/>
      </w:pPr>
    </w:p>
    <w:sectPr w:rsidR="0044712D" w:rsidSect="0044712D">
      <w:pgSz w:w="11906" w:h="16838"/>
      <w:pgMar w:top="284"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notTrueTyp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707097"/>
    <w:multiLevelType w:val="hybridMultilevel"/>
    <w:tmpl w:val="21E25A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8423677"/>
    <w:multiLevelType w:val="hybridMultilevel"/>
    <w:tmpl w:val="4574D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0D2787B"/>
    <w:multiLevelType w:val="hybridMultilevel"/>
    <w:tmpl w:val="8EEEB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BD45491"/>
    <w:multiLevelType w:val="hybridMultilevel"/>
    <w:tmpl w:val="00760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E8D347E"/>
    <w:multiLevelType w:val="hybridMultilevel"/>
    <w:tmpl w:val="0428AF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389C"/>
    <w:rsid w:val="0000111A"/>
    <w:rsid w:val="000367D4"/>
    <w:rsid w:val="0008205D"/>
    <w:rsid w:val="00093B67"/>
    <w:rsid w:val="001202E1"/>
    <w:rsid w:val="00121CA2"/>
    <w:rsid w:val="0012557F"/>
    <w:rsid w:val="00127A6C"/>
    <w:rsid w:val="001E5C6C"/>
    <w:rsid w:val="00210E23"/>
    <w:rsid w:val="00262C1E"/>
    <w:rsid w:val="002655AB"/>
    <w:rsid w:val="00284811"/>
    <w:rsid w:val="002C0092"/>
    <w:rsid w:val="002C277A"/>
    <w:rsid w:val="002C683D"/>
    <w:rsid w:val="00356D44"/>
    <w:rsid w:val="003679FA"/>
    <w:rsid w:val="00367D46"/>
    <w:rsid w:val="00374AB4"/>
    <w:rsid w:val="00382D91"/>
    <w:rsid w:val="00385F72"/>
    <w:rsid w:val="00395843"/>
    <w:rsid w:val="003D2E8E"/>
    <w:rsid w:val="003D597F"/>
    <w:rsid w:val="003F504A"/>
    <w:rsid w:val="0042588E"/>
    <w:rsid w:val="0044712D"/>
    <w:rsid w:val="004A110F"/>
    <w:rsid w:val="004C7C56"/>
    <w:rsid w:val="004E5C83"/>
    <w:rsid w:val="00510A88"/>
    <w:rsid w:val="005437CB"/>
    <w:rsid w:val="005A389C"/>
    <w:rsid w:val="00646422"/>
    <w:rsid w:val="006A147D"/>
    <w:rsid w:val="006A2C2A"/>
    <w:rsid w:val="006A6668"/>
    <w:rsid w:val="006D5B08"/>
    <w:rsid w:val="00742FF0"/>
    <w:rsid w:val="007448E7"/>
    <w:rsid w:val="00754310"/>
    <w:rsid w:val="007C3DE3"/>
    <w:rsid w:val="007D0F5B"/>
    <w:rsid w:val="008A60CF"/>
    <w:rsid w:val="008E0D6A"/>
    <w:rsid w:val="00936D54"/>
    <w:rsid w:val="00947CA9"/>
    <w:rsid w:val="009C0F76"/>
    <w:rsid w:val="009C7128"/>
    <w:rsid w:val="009D098A"/>
    <w:rsid w:val="00A26036"/>
    <w:rsid w:val="00A329B9"/>
    <w:rsid w:val="00A734CE"/>
    <w:rsid w:val="00A77B57"/>
    <w:rsid w:val="00AA452F"/>
    <w:rsid w:val="00AC4762"/>
    <w:rsid w:val="00B32060"/>
    <w:rsid w:val="00B727C1"/>
    <w:rsid w:val="00B94D3C"/>
    <w:rsid w:val="00BA301C"/>
    <w:rsid w:val="00BF1139"/>
    <w:rsid w:val="00C26281"/>
    <w:rsid w:val="00C45B5A"/>
    <w:rsid w:val="00C81940"/>
    <w:rsid w:val="00CD1208"/>
    <w:rsid w:val="00D02975"/>
    <w:rsid w:val="00D12A9A"/>
    <w:rsid w:val="00E204F2"/>
    <w:rsid w:val="00E653C3"/>
    <w:rsid w:val="00E8435A"/>
    <w:rsid w:val="00E91F1B"/>
    <w:rsid w:val="00F14219"/>
    <w:rsid w:val="00F377FC"/>
    <w:rsid w:val="00F645B6"/>
    <w:rsid w:val="00F65078"/>
    <w:rsid w:val="00F757DE"/>
    <w:rsid w:val="00F870F5"/>
    <w:rsid w:val="00FC0361"/>
    <w:rsid w:val="00FC123D"/>
    <w:rsid w:val="00FE1FBA"/>
    <w:rsid w:val="00FE50D6"/>
    <w:rsid w:val="00FF57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1DFA914-2335-4ABE-854C-277A307E4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3DE3"/>
    <w:pPr>
      <w:ind w:left="720"/>
      <w:contextualSpacing/>
    </w:pPr>
  </w:style>
  <w:style w:type="paragraph" w:styleId="BalloonText">
    <w:name w:val="Balloon Text"/>
    <w:basedOn w:val="Normal"/>
    <w:link w:val="BalloonTextChar"/>
    <w:uiPriority w:val="99"/>
    <w:semiHidden/>
    <w:unhideWhenUsed/>
    <w:rsid w:val="000011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111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8C0039-A422-4A22-9176-9FA0E3D1E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A48B13DD</Template>
  <TotalTime>8</TotalTime>
  <Pages>1</Pages>
  <Words>762</Words>
  <Characters>4348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T&amp;W</Company>
  <LinksUpToDate>false</LinksUpToDate>
  <CharactersWithSpaces>5100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Minor, Debbie</dc:creator>
  <cp:lastModifiedBy>Fox, Robert</cp:lastModifiedBy>
  <cp:revision>2</cp:revision>
  <cp:lastPrinted>2017-06-12T16:03:00Z</cp:lastPrinted>
  <dcterms:created xsi:type="dcterms:W3CDTF">2017-06-12T19:20:00Z</dcterms:created>
  <dcterms:modified xsi:type="dcterms:W3CDTF">2017-06-12T19:20:00Z</dcterms:modified>
</cp:coreProperties>
</file>